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034" w:rsidRPr="00FB2034" w:rsidRDefault="00FB2034" w:rsidP="001D0E49">
      <w:pPr>
        <w:jc w:val="both"/>
      </w:pPr>
    </w:p>
    <w:p w:rsidR="00FB2034" w:rsidRPr="00FB2034" w:rsidRDefault="00280BF5" w:rsidP="001D0E49">
      <w:pPr>
        <w:jc w:val="both"/>
      </w:pPr>
      <w:r>
        <w:rPr>
          <w:noProof/>
          <w:lang w:eastAsia="pl-PL"/>
        </w:rPr>
        <w:drawing>
          <wp:anchor distT="0" distB="0" distL="114300" distR="114300" simplePos="0" relativeHeight="251686912" behindDoc="1" locked="0" layoutInCell="1" allowOverlap="1">
            <wp:simplePos x="0" y="0"/>
            <wp:positionH relativeFrom="column">
              <wp:posOffset>-1029970</wp:posOffset>
            </wp:positionH>
            <wp:positionV relativeFrom="paragraph">
              <wp:posOffset>-895350</wp:posOffset>
            </wp:positionV>
            <wp:extent cx="7863840" cy="2091055"/>
            <wp:effectExtent l="0" t="0" r="3810" b="4445"/>
            <wp:wrapNone/>
            <wp:docPr id="17" name="Obraz 17"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FB2034" w:rsidRPr="00FB2034" w:rsidRDefault="00B05205" w:rsidP="001D0E49">
      <w:pPr>
        <w:jc w:val="both"/>
      </w:pPr>
      <w:r>
        <w:rPr>
          <w:noProof/>
          <w:lang w:eastAsia="pl-PL"/>
        </w:rPr>
        <w:pict>
          <v:rect id="Prostokąt 57374" o:spid="_x0000_s1031" style="position:absolute;left:0;text-align:left;margin-left:331.4pt;margin-top:-32.5pt;width:37.7pt;height:420.7pt;rotation:90;z-index:-251560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" fillcolor="#376092" stroked="f" strokeweight="2pt">
            <v:path arrowok="t"/>
            <v:textbox>
              <w:txbxContent>
                <w:p w:rsidR="009E2FFE" w:rsidRDefault="009E2FFE" w:rsidP="005E52E1"/>
                <w:p w:rsidR="009E2FFE" w:rsidRDefault="009E2FFE" w:rsidP="005E52E1"/>
              </w:txbxContent>
            </v:textbox>
          </v:rect>
        </w:pict>
      </w:r>
    </w:p>
    <w:p w:rsidR="00FB2034" w:rsidRPr="00FB2034" w:rsidRDefault="00FB2034" w:rsidP="001D0E49">
      <w:pPr>
        <w:jc w:val="both"/>
      </w:pPr>
    </w:p>
    <w:p w:rsidR="00FB2034" w:rsidRPr="00FB2034" w:rsidRDefault="00FB2034" w:rsidP="001D0E49">
      <w:pPr>
        <w:jc w:val="both"/>
      </w:pPr>
    </w:p>
    <w:p w:rsidR="00FB2034" w:rsidRPr="00FB2034" w:rsidRDefault="00B05205" w:rsidP="001D0E49">
      <w:pPr>
        <w:jc w:val="both"/>
      </w:pPr>
      <w:r w:rsidRPr="00B05205">
        <w:rPr>
          <w:rFonts w:ascii="Garamond" w:hAnsi="Garamond"/>
          <w:b/>
          <w:noProof/>
          <w:color w:val="FFFFFF" w:themeColor="background1"/>
          <w:lang w:eastAsia="pl-PL"/>
        </w:rPr>
        <w:pict>
          <v:rect id="Prostokąt 18" o:spid="_x0000_s1032" style="position:absolute;left:0;text-align:left;margin-left:206.5pt;margin-top:25.1pt;width:367.75pt;height:31.5pt;z-index:-251627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" fillcolor="#92d050" stroked="f" strokeweight="2pt">
            <v:path arrowok="t"/>
            <v:textbox>
              <w:txbxContent>
                <w:p w:rsidR="009E2FFE" w:rsidRDefault="009E2FFE" w:rsidP="00AA5BE1">
                  <w:pPr>
                    <w:jc w:val="center"/>
                    <w:rPr>
                      <w:rFonts w:ascii="Garamond" w:hAnsi="Garamond" w:cs="Segoe UI"/>
                      <w:b/>
                      <w:color w:val="FFFFFF" w:themeColor="background1"/>
                      <w:sz w:val="36"/>
                      <w:szCs w:val="36"/>
                    </w:rPr>
                  </w:pPr>
                  <w:r>
                    <w:rPr>
                      <w:rFonts w:ascii="Garamond" w:hAnsi="Garamond" w:cs="Segoe UI"/>
                      <w:b/>
                      <w:color w:val="FFFFFF" w:themeColor="background1"/>
                      <w:sz w:val="36"/>
                      <w:szCs w:val="36"/>
                    </w:rPr>
                    <w:t>Osoby wyróżnione w 2013 roku</w:t>
                  </w:r>
                </w:p>
                <w:p w:rsidR="009E2FFE" w:rsidRDefault="009E2FFE" w:rsidP="00AA5BE1">
                  <w:pPr>
                    <w:jc w:val="center"/>
                  </w:pPr>
                </w:p>
              </w:txbxContent>
            </v:textbox>
          </v:rect>
        </w:pict>
      </w:r>
    </w:p>
    <w:p w:rsidR="00FB2034" w:rsidRPr="00FB2034" w:rsidRDefault="00FB2034" w:rsidP="001D0E49">
      <w:pPr>
        <w:jc w:val="both"/>
      </w:pPr>
    </w:p>
    <w:p w:rsidR="00FB2034" w:rsidRDefault="00FB2034" w:rsidP="001D0E49">
      <w:pPr>
        <w:jc w:val="both"/>
      </w:pPr>
    </w:p>
    <w:p w:rsidR="005E52E1" w:rsidRDefault="00B05205" w:rsidP="001D0E49">
      <w:pPr>
        <w:ind w:left="2127"/>
        <w:jc w:val="both"/>
        <w:rPr>
          <w:b/>
        </w:rPr>
      </w:pPr>
      <w:r w:rsidRPr="00B05205">
        <w:rPr>
          <w:rFonts w:ascii="Garamond" w:hAnsi="Garamond"/>
          <w:b/>
          <w:noProof/>
          <w:color w:val="FFFFFF" w:themeColor="background1"/>
          <w:lang w:eastAsia="pl-PL"/>
        </w:rPr>
        <w:pict>
          <v:shapetype id="_x0000_t202" coordsize="21600,21600" o:spt="202" path="m,l,21600r21600,l21600,xe">
            <v:stroke joinstyle="miter"/>
            <v:path gradientshapeok="t" o:connecttype="rect"/>
          </v:shapetype>
          <v:shape id="Pole tekstowe 57375" o:spid="_x0000_s1033" type="#_x0000_t202" style="position:absolute;left:0;text-align:left;margin-left:145.6pt;margin-top:16.35pt;width:324pt;height:27.7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" filled="f" stroked="f" strokeweight=".5pt">
            <v:textbox>
              <w:txbxContent>
                <w:p w:rsidR="009E2FFE" w:rsidRDefault="009E2FFE" w:rsidP="005E52E1">
                  <w:pPr>
                    <w:rPr>
                      <w:rFonts w:ascii="Garamond" w:hAnsi="Garamond"/>
                      <w:b/>
                      <w:color w:val="FFFFFF" w:themeColor="background1"/>
                      <w:sz w:val="36"/>
                      <w:szCs w:val="36"/>
                    </w:rPr>
                  </w:pPr>
                  <w:r>
                    <w:rPr>
                      <w:rFonts w:ascii="Garamond" w:hAnsi="Garamond"/>
                      <w:b/>
                      <w:color w:val="FFFFFF" w:themeColor="background1"/>
                      <w:sz w:val="36"/>
                      <w:szCs w:val="36"/>
                    </w:rPr>
                    <w:t>Uniwersytet Śląski Dzieci</w:t>
                  </w:r>
                </w:p>
                <w:p w:rsidR="009E2FFE" w:rsidRPr="00FC563C" w:rsidRDefault="009E2FFE" w:rsidP="005E52E1">
                  <w:pPr>
                    <w:rPr>
                      <w:rFonts w:ascii="Garamond" w:hAnsi="Garamond"/>
                      <w:b/>
                      <w:color w:val="FFFFFF" w:themeColor="background1"/>
                      <w:sz w:val="36"/>
                      <w:szCs w:val="36"/>
                    </w:rPr>
                  </w:pPr>
                </w:p>
              </w:txbxContent>
            </v:textbox>
          </v:shape>
        </w:pict>
      </w:r>
    </w:p>
    <w:p w:rsidR="005E52E1" w:rsidRDefault="005E52E1" w:rsidP="001D0E49">
      <w:pPr>
        <w:ind w:left="2127"/>
        <w:jc w:val="both"/>
        <w:rPr>
          <w:b/>
        </w:rPr>
      </w:pPr>
    </w:p>
    <w:p w:rsidR="00773EAB" w:rsidRDefault="00773EAB" w:rsidP="001D0E49">
      <w:pPr>
        <w:ind w:left="2127"/>
        <w:jc w:val="both"/>
        <w:rPr>
          <w:b/>
        </w:rPr>
      </w:pPr>
    </w:p>
    <w:p w:rsidR="00FB2034" w:rsidRPr="00FB2034" w:rsidRDefault="00FB2034" w:rsidP="001D0E49">
      <w:pPr>
        <w:ind w:left="2127"/>
        <w:jc w:val="both"/>
        <w:rPr>
          <w:b/>
        </w:rPr>
      </w:pPr>
      <w:r w:rsidRPr="00FB2034">
        <w:rPr>
          <w:b/>
        </w:rPr>
        <w:t>Teresa Kubala</w:t>
      </w:r>
    </w:p>
    <w:p w:rsidR="00AA5BE1" w:rsidRDefault="00FB2034" w:rsidP="001D0E49">
      <w:pPr>
        <w:ind w:left="2127"/>
        <w:jc w:val="both"/>
      </w:pPr>
      <w:r w:rsidRPr="00FB2034">
        <w:rPr>
          <w:noProof/>
          <w:lang w:eastAsia="pl-PL"/>
        </w:rPr>
        <w:drawing>
          <wp:anchor distT="0" distB="0" distL="114300" distR="114300" simplePos="0" relativeHeight="251693056" behindDoc="0" locked="0" layoutInCell="1" allowOverlap="1">
            <wp:simplePos x="0" y="0"/>
            <wp:positionH relativeFrom="column">
              <wp:posOffset>-179705</wp:posOffset>
            </wp:positionH>
            <wp:positionV relativeFrom="paragraph">
              <wp:posOffset>-2540</wp:posOffset>
            </wp:positionV>
            <wp:extent cx="1316355" cy="1800860"/>
            <wp:effectExtent l="0" t="0" r="0" b="8890"/>
            <wp:wrapSquare wrapText="bothSides"/>
            <wp:docPr id="5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9"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355" cy="1800860"/>
                    </a:xfrm>
                    <a:prstGeom prst="rect">
                      <a:avLst/>
                    </a:prstGeom>
                    <a:noFill/>
                    <a:ln w="9525">
                      <a:noFill/>
                      <a:miter lim="800000"/>
                      <a:headEnd/>
                      <a:tailEnd/>
                    </a:ln>
                  </pic:spPr>
                </pic:pic>
              </a:graphicData>
            </a:graphic>
          </wp:anchor>
        </w:drawing>
      </w:r>
      <w:r w:rsidRPr="00FB2034">
        <w:t xml:space="preserve">Pierwszą laureatką już od pierwszych lat wykazywała zdolności plastyczne </w:t>
      </w:r>
      <w:r w:rsidR="008813CE">
        <w:br/>
      </w:r>
      <w:r w:rsidRPr="00FB2034">
        <w:t xml:space="preserve">i manualne. W przedszkolu polubiła balet i teatr. Trochę przeszkadzała jej </w:t>
      </w:r>
      <w:r w:rsidR="008813CE">
        <w:br/>
      </w:r>
      <w:r w:rsidRPr="00FB2034">
        <w:t xml:space="preserve">w występach trema, ale przełamała się i wystąpiła na </w:t>
      </w:r>
      <w:r w:rsidR="008813CE">
        <w:t>j</w:t>
      </w:r>
      <w:r w:rsidRPr="00FB2034">
        <w:t xml:space="preserve">asełkach w </w:t>
      </w:r>
      <w:r w:rsidR="008813CE">
        <w:t>t</w:t>
      </w:r>
      <w:r w:rsidRPr="00FB2034">
        <w:t xml:space="preserve">eatrze. Uwielbia bajki i zabawę z rówieśnikami, a szczególnie z swoimi trzema przyjaciółkami: Mileną, Zuzią i Natalką. Jej osiągnięcia to występy w Teatrze Małym w Tychach, medal za jazdę na nartach, wakacyjne dyplomy za ukończenie kursów pływania i angielskiego oraz zaliczenie pierwszego roku na Uniwersytecie Śląskim Dzieci! Pięknie rysuje i maluje, tworzy pocztówki przestrzenne, lubi wycieczki, no i potrafi zjeść każdą ilość </w:t>
      </w:r>
      <w:r w:rsidR="008813CE">
        <w:t>ptasiego m</w:t>
      </w:r>
      <w:r w:rsidRPr="00FB2034">
        <w:t>leczka!</w:t>
      </w:r>
    </w:p>
    <w:p w:rsidR="005E52E1" w:rsidRDefault="005E52E1" w:rsidP="00C7569A">
      <w:pPr>
        <w:jc w:val="both"/>
        <w:rPr>
          <w:b/>
        </w:rPr>
      </w:pPr>
    </w:p>
    <w:p w:rsidR="00FB2034" w:rsidRPr="00FB2034" w:rsidRDefault="00FB2034" w:rsidP="001D0E49">
      <w:pPr>
        <w:ind w:left="2127"/>
        <w:jc w:val="both"/>
        <w:rPr>
          <w:b/>
        </w:rPr>
      </w:pPr>
      <w:r w:rsidRPr="00FB2034">
        <w:rPr>
          <w:noProof/>
          <w:lang w:eastAsia="pl-PL"/>
        </w:rPr>
        <w:drawing>
          <wp:anchor distT="0" distB="0" distL="114300" distR="114300" simplePos="0" relativeHeight="251694080" behindDoc="0" locked="0" layoutInCell="1" allowOverlap="1">
            <wp:simplePos x="0" y="0"/>
            <wp:positionH relativeFrom="column">
              <wp:posOffset>-189230</wp:posOffset>
            </wp:positionH>
            <wp:positionV relativeFrom="paragraph">
              <wp:posOffset>160655</wp:posOffset>
            </wp:positionV>
            <wp:extent cx="1325245" cy="1816735"/>
            <wp:effectExtent l="0" t="0" r="8255" b="0"/>
            <wp:wrapSquare wrapText="bothSides"/>
            <wp:docPr id="57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245" cy="1816735"/>
                    </a:xfrm>
                    <a:prstGeom prst="rect">
                      <a:avLst/>
                    </a:prstGeom>
                    <a:noFill/>
                    <a:ln w="9525">
                      <a:noFill/>
                      <a:miter lim="800000"/>
                      <a:headEnd/>
                      <a:tailEnd/>
                    </a:ln>
                  </pic:spPr>
                </pic:pic>
              </a:graphicData>
            </a:graphic>
          </wp:anchor>
        </w:drawing>
      </w:r>
      <w:r w:rsidRPr="00FB2034">
        <w:rPr>
          <w:b/>
        </w:rPr>
        <w:t>Igriana Bartoszek</w:t>
      </w:r>
    </w:p>
    <w:p w:rsidR="00FB2034" w:rsidRDefault="00FB2034" w:rsidP="001D0E49">
      <w:pPr>
        <w:ind w:left="2127"/>
        <w:jc w:val="both"/>
      </w:pPr>
      <w:r w:rsidRPr="00FB2034">
        <w:t xml:space="preserve"> Zainteresowania Igriany są bardzo różnorodne w zależności od tego, co poznaje i czego doświadcza, dziecięca ciekawość jest niezmierzona i chadza różnymi ścieżkami. Obecnie zajmuje ją mitologia egipska i grecka, astronomia, ogólnie pojęta przyroda oraz muzyka. Uczy się gry na pianinie, lubi też śpiewać. Występuje sama lub z rodzeństwem na koncertach, kiedyś śpiewała w szkolnym chórze. Jest członkiem szkolnego zespołu teatralnego „Teatrałki”. Reprezentowała szkołę w powiatowym Przeglądzie Twórczości Artystycznej.  Trenuje kung fu, jest posiadaczką pomarańczowego pasa.</w:t>
      </w:r>
    </w:p>
    <w:p w:rsidR="00C7569A" w:rsidRDefault="00C7569A" w:rsidP="00C7569A">
      <w:pPr>
        <w:jc w:val="center"/>
      </w:pPr>
    </w:p>
    <w:p w:rsidR="00C7569A" w:rsidRDefault="00C7569A" w:rsidP="00C7569A">
      <w:pPr>
        <w:jc w:val="center"/>
      </w:pPr>
    </w:p>
    <w:p w:rsidR="00C7569A" w:rsidRPr="00E20F68" w:rsidRDefault="00C7569A" w:rsidP="00C7569A">
      <w:pPr>
        <w:jc w:val="center"/>
        <w:rPr>
          <w:i/>
        </w:rPr>
      </w:pPr>
      <w:r w:rsidRPr="00E20F68">
        <w:rPr>
          <w:i/>
        </w:rPr>
        <w:t xml:space="preserve">(opisy zostały przygotowane w czerwcu 2013 </w:t>
      </w:r>
      <w:proofErr w:type="spellStart"/>
      <w:r w:rsidRPr="00E20F68">
        <w:rPr>
          <w:i/>
        </w:rPr>
        <w:t>r</w:t>
      </w:r>
      <w:proofErr w:type="spellEnd"/>
      <w:r w:rsidRPr="00E20F68">
        <w:rPr>
          <w:i/>
        </w:rPr>
        <w:t>.)</w:t>
      </w:r>
    </w:p>
    <w:p w:rsidR="00FB2034" w:rsidRPr="00C7569A" w:rsidRDefault="00FB2034" w:rsidP="00C7569A">
      <w:pPr>
        <w:jc w:val="center"/>
        <w:rPr>
          <w:b/>
          <w:i/>
        </w:rPr>
      </w:pPr>
      <w:r>
        <w:br w:type="page"/>
      </w:r>
    </w:p>
    <w:p w:rsidR="00FB2034" w:rsidRDefault="00FB2034" w:rsidP="001D0E49">
      <w:pPr>
        <w:ind w:left="2127"/>
        <w:jc w:val="both"/>
      </w:pPr>
      <w:r>
        <w:rPr>
          <w:noProof/>
          <w:lang w:eastAsia="pl-PL"/>
        </w:rPr>
        <w:lastRenderedPageBreak/>
        <w:drawing>
          <wp:anchor distT="0" distB="0" distL="114300" distR="114300" simplePos="0" relativeHeight="251696128" behindDoc="1" locked="0" layoutInCell="1" allowOverlap="1">
            <wp:simplePos x="0" y="0"/>
            <wp:positionH relativeFrom="column">
              <wp:posOffset>-1033318</wp:posOffset>
            </wp:positionH>
            <wp:positionV relativeFrom="paragraph">
              <wp:posOffset>-903605</wp:posOffset>
            </wp:positionV>
            <wp:extent cx="7863840" cy="2091055"/>
            <wp:effectExtent l="0" t="0" r="3810" b="4445"/>
            <wp:wrapNone/>
            <wp:docPr id="12" name="Obraz 12"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FB2034" w:rsidRPr="00FB2034" w:rsidRDefault="00FB2034" w:rsidP="001D0E49">
      <w:pPr>
        <w:jc w:val="both"/>
      </w:pPr>
    </w:p>
    <w:p w:rsidR="00FB2034" w:rsidRPr="00FB2034" w:rsidRDefault="00FB2034" w:rsidP="001D0E49">
      <w:pPr>
        <w:jc w:val="both"/>
      </w:pPr>
    </w:p>
    <w:p w:rsidR="00FB2034" w:rsidRPr="00FB2034" w:rsidRDefault="00FB2034" w:rsidP="001D0E49">
      <w:pPr>
        <w:jc w:val="both"/>
      </w:pPr>
    </w:p>
    <w:p w:rsidR="00FB2034" w:rsidRDefault="00FB2034" w:rsidP="001D0E49">
      <w:pPr>
        <w:jc w:val="both"/>
      </w:pPr>
    </w:p>
    <w:p w:rsidR="00BF49FA" w:rsidRDefault="00BF49FA" w:rsidP="001D0E49">
      <w:pPr>
        <w:jc w:val="both"/>
      </w:pPr>
    </w:p>
    <w:p w:rsidR="00FB2034" w:rsidRPr="00FB2034" w:rsidRDefault="00FB2034" w:rsidP="001D0E49">
      <w:pPr>
        <w:ind w:left="2127"/>
        <w:jc w:val="both"/>
        <w:rPr>
          <w:b/>
        </w:rPr>
      </w:pPr>
      <w:r w:rsidRPr="00FB2034">
        <w:rPr>
          <w:noProof/>
          <w:lang w:eastAsia="pl-PL"/>
        </w:rPr>
        <w:drawing>
          <wp:anchor distT="0" distB="0" distL="114300" distR="114300" simplePos="0" relativeHeight="251697152" behindDoc="0" locked="0" layoutInCell="1" allowOverlap="1">
            <wp:simplePos x="0" y="0"/>
            <wp:positionH relativeFrom="column">
              <wp:posOffset>-318770</wp:posOffset>
            </wp:positionH>
            <wp:positionV relativeFrom="paragraph">
              <wp:posOffset>324485</wp:posOffset>
            </wp:positionV>
            <wp:extent cx="1412875" cy="1934845"/>
            <wp:effectExtent l="0" t="0" r="0" b="8255"/>
            <wp:wrapSquare wrapText="bothSides"/>
            <wp:docPr id="1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1934845"/>
                    </a:xfrm>
                    <a:prstGeom prst="rect">
                      <a:avLst/>
                    </a:prstGeom>
                    <a:noFill/>
                    <a:ln w="9525">
                      <a:noFill/>
                      <a:miter lim="800000"/>
                      <a:headEnd/>
                      <a:tailEnd/>
                    </a:ln>
                  </pic:spPr>
                </pic:pic>
              </a:graphicData>
            </a:graphic>
          </wp:anchor>
        </w:drawing>
      </w:r>
      <w:r w:rsidRPr="00FB2034">
        <w:rPr>
          <w:b/>
        </w:rPr>
        <w:t>Giovanni Cannizzo</w:t>
      </w:r>
    </w:p>
    <w:p w:rsidR="00FB2034" w:rsidRDefault="00FB2034" w:rsidP="00C7569A">
      <w:pPr>
        <w:ind w:left="2127"/>
        <w:jc w:val="both"/>
      </w:pPr>
      <w:r w:rsidRPr="00FB2034">
        <w:t xml:space="preserve"> </w:t>
      </w:r>
      <w:r>
        <w:t>J</w:t>
      </w:r>
      <w:r w:rsidRPr="00FB2034">
        <w:t xml:space="preserve">est przewodniczącym klasy i wiceprzewodniczącym </w:t>
      </w:r>
      <w:r w:rsidR="008813CE">
        <w:t xml:space="preserve">Samorządu Szkolnego. Prawdziwą </w:t>
      </w:r>
      <w:r w:rsidRPr="00FB2034">
        <w:t xml:space="preserve">życiową pasją Giovanniego jest miłość do klocków LEGO. Składaniem całości z drobnych elementów jest pochłonięty bezgranicznie. Giovanni wykazuje dużą wrażliwość na naukę języków obcych, szczególnie </w:t>
      </w:r>
      <w:r w:rsidR="008813CE">
        <w:br/>
      </w:r>
      <w:r w:rsidRPr="00FB2034">
        <w:t>w zakresie języka angielskiego i francuskiego, ostatnio także słoweńskiego. Dużą radość sprawiają mu zajęcia plas</w:t>
      </w:r>
      <w:r w:rsidR="008813CE">
        <w:t>tyczne, majsterkowanie</w:t>
      </w:r>
      <w:r w:rsidR="008813CE">
        <w:br/>
        <w:t xml:space="preserve"> i </w:t>
      </w:r>
      <w:r w:rsidRPr="00FB2034">
        <w:t>eksperymentowanie, obserwacje pod mikroskopem. Napisał kilka limeryków. Lubi  opowiadać dowcipy. Wziął udział w konkursie międzyszkolnym „Stajenka Betlejemska”- wykonał stajenkę z piernika, która dzięki aukcji zasiliła fundusze żo</w:t>
      </w:r>
      <w:r w:rsidR="008813CE">
        <w:t>rskiego h</w:t>
      </w:r>
      <w:r w:rsidRPr="00FB2034">
        <w:t>ospicjum.</w:t>
      </w:r>
    </w:p>
    <w:p w:rsidR="005E52E1" w:rsidRDefault="005E52E1" w:rsidP="001D0E49">
      <w:pPr>
        <w:ind w:left="2127"/>
        <w:jc w:val="both"/>
        <w:rPr>
          <w:b/>
        </w:rPr>
      </w:pPr>
    </w:p>
    <w:p w:rsidR="00BF49FA" w:rsidRDefault="00BF49FA" w:rsidP="001D0E49">
      <w:pPr>
        <w:ind w:left="2127"/>
        <w:jc w:val="both"/>
        <w:rPr>
          <w:b/>
        </w:rPr>
      </w:pPr>
    </w:p>
    <w:p w:rsidR="00FB2034" w:rsidRPr="00F764E7" w:rsidRDefault="00FB2034" w:rsidP="001D0E49">
      <w:pPr>
        <w:ind w:left="2127"/>
        <w:jc w:val="both"/>
        <w:rPr>
          <w:b/>
        </w:rPr>
      </w:pPr>
      <w:r w:rsidRPr="00F764E7">
        <w:rPr>
          <w:b/>
          <w:noProof/>
          <w:lang w:eastAsia="pl-PL"/>
        </w:rPr>
        <w:drawing>
          <wp:anchor distT="0" distB="0" distL="114300" distR="114300" simplePos="0" relativeHeight="251698176" behindDoc="0" locked="0" layoutInCell="1" allowOverlap="1">
            <wp:simplePos x="0" y="0"/>
            <wp:positionH relativeFrom="column">
              <wp:posOffset>-318135</wp:posOffset>
            </wp:positionH>
            <wp:positionV relativeFrom="paragraph">
              <wp:posOffset>194945</wp:posOffset>
            </wp:positionV>
            <wp:extent cx="1412875" cy="1933575"/>
            <wp:effectExtent l="0" t="0" r="0" b="9525"/>
            <wp:wrapSquare wrapText="bothSides"/>
            <wp:docPr id="5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3"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1933575"/>
                    </a:xfrm>
                    <a:prstGeom prst="rect">
                      <a:avLst/>
                    </a:prstGeom>
                    <a:noFill/>
                    <a:ln w="9525">
                      <a:noFill/>
                      <a:miter lim="800000"/>
                      <a:headEnd/>
                      <a:tailEnd/>
                    </a:ln>
                  </pic:spPr>
                </pic:pic>
              </a:graphicData>
            </a:graphic>
          </wp:anchor>
        </w:drawing>
      </w:r>
      <w:r w:rsidRPr="00F764E7">
        <w:rPr>
          <w:b/>
        </w:rPr>
        <w:t xml:space="preserve">Adam Niklewski </w:t>
      </w:r>
    </w:p>
    <w:p w:rsidR="00FB2034" w:rsidRDefault="00FB2034" w:rsidP="001D0E49">
      <w:pPr>
        <w:ind w:left="2127"/>
        <w:jc w:val="both"/>
      </w:pPr>
      <w:r>
        <w:t>M</w:t>
      </w:r>
      <w:r w:rsidRPr="00FB2034">
        <w:t xml:space="preserve">a 13 lat i mieszka </w:t>
      </w:r>
      <w:r w:rsidR="001C437F">
        <w:t>w Zabrzu, gdzie uczęszcza do I k</w:t>
      </w:r>
      <w:r w:rsidRPr="00FB2034">
        <w:t>lasy Gimnazjum Zespołu Szkół Kato</w:t>
      </w:r>
      <w:r w:rsidR="001C437F">
        <w:t>lickich. Jako członek samorządu</w:t>
      </w:r>
      <w:r w:rsidRPr="00FB2034">
        <w:t xml:space="preserve"> bierze aktywny udział w życiu klasy, zaś za wzorowe zachowanie i bardzo dobre wyniki w nauce otrzymuje stypendium</w:t>
      </w:r>
      <w:r w:rsidR="001C437F">
        <w:t xml:space="preserve"> naukowe dyrektora szkoły. Jako że oboje rodzice są lekarzami, </w:t>
      </w:r>
      <w:r w:rsidRPr="00FB2034">
        <w:t>Adam interesuje się naukami przyrodniczymi. Jego hobby to wycieczki górskie, jazda na rowerze oraz gra na gitarze klasycznej.</w:t>
      </w:r>
    </w:p>
    <w:p w:rsidR="00C7569A" w:rsidRDefault="00C7569A" w:rsidP="00C7569A">
      <w:pPr>
        <w:rPr>
          <w:b/>
          <w:i/>
        </w:rPr>
      </w:pPr>
    </w:p>
    <w:p w:rsidR="00C7569A" w:rsidRDefault="00C7569A" w:rsidP="00C7569A">
      <w:pPr>
        <w:rPr>
          <w:b/>
          <w:i/>
        </w:rPr>
      </w:pPr>
    </w:p>
    <w:p w:rsidR="00C7569A" w:rsidRDefault="00C7569A" w:rsidP="00C7569A">
      <w:pPr>
        <w:rPr>
          <w:b/>
          <w:i/>
        </w:rPr>
      </w:pPr>
    </w:p>
    <w:p w:rsidR="00C7569A" w:rsidRDefault="00C7569A" w:rsidP="00C7569A">
      <w:pPr>
        <w:rPr>
          <w:b/>
          <w:i/>
        </w:rPr>
      </w:pPr>
    </w:p>
    <w:p w:rsidR="00C7569A" w:rsidRDefault="00C7569A" w:rsidP="00C7569A">
      <w:pPr>
        <w:rPr>
          <w:b/>
          <w:i/>
        </w:rPr>
      </w:pPr>
    </w:p>
    <w:p w:rsidR="00C7569A" w:rsidRDefault="00C7569A" w:rsidP="00C7569A">
      <w:pPr>
        <w:rPr>
          <w:b/>
          <w:i/>
        </w:rPr>
      </w:pPr>
    </w:p>
    <w:p w:rsidR="00C7569A" w:rsidRDefault="00C7569A" w:rsidP="00C7569A">
      <w:pPr>
        <w:rPr>
          <w:b/>
          <w:i/>
        </w:rPr>
      </w:pPr>
    </w:p>
    <w:p w:rsidR="00C7569A" w:rsidRPr="00E20F68" w:rsidRDefault="00C7569A" w:rsidP="00C7569A">
      <w:pPr>
        <w:jc w:val="center"/>
        <w:rPr>
          <w:i/>
        </w:rPr>
      </w:pPr>
      <w:r w:rsidRPr="00E20F68">
        <w:rPr>
          <w:i/>
        </w:rPr>
        <w:t xml:space="preserve">(opisy zostały przygotowane w czerwcu 2013 </w:t>
      </w:r>
      <w:proofErr w:type="spellStart"/>
      <w:r w:rsidRPr="00E20F68">
        <w:rPr>
          <w:i/>
        </w:rPr>
        <w:t>r</w:t>
      </w:r>
      <w:proofErr w:type="spellEnd"/>
      <w:r w:rsidRPr="00E20F68">
        <w:rPr>
          <w:i/>
        </w:rPr>
        <w:t>.)</w:t>
      </w:r>
    </w:p>
    <w:p w:rsidR="00C7569A" w:rsidRPr="008C7D5B" w:rsidRDefault="00C7569A" w:rsidP="00C7569A">
      <w:pPr>
        <w:rPr>
          <w:b/>
          <w:i/>
        </w:rPr>
      </w:pPr>
    </w:p>
    <w:p w:rsidR="00C7569A" w:rsidRDefault="00C7569A" w:rsidP="001D0E49">
      <w:pPr>
        <w:jc w:val="both"/>
      </w:pPr>
    </w:p>
    <w:p w:rsidR="00C7569A" w:rsidRDefault="00C7569A" w:rsidP="001D0E49">
      <w:pPr>
        <w:jc w:val="both"/>
      </w:pPr>
    </w:p>
    <w:p w:rsidR="00F764E7" w:rsidRDefault="00B05205" w:rsidP="001D0E49">
      <w:pPr>
        <w:ind w:left="2127"/>
        <w:jc w:val="both"/>
      </w:pPr>
      <w:r>
        <w:rPr>
          <w:noProof/>
          <w:lang w:eastAsia="pl-PL"/>
        </w:rPr>
        <w:pict>
          <v:rect id="Prostokąt 24" o:spid="_x0000_s1034" style="position:absolute;left:0;text-align:left;margin-left:320pt;margin-top:-65.2pt;width:37.7pt;height:420.7pt;rotation:90;z-index:-251614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" fillcolor="#376092" stroked="f" strokeweight="2pt">
            <v:path arrowok="t"/>
            <v:textbox>
              <w:txbxContent>
                <w:p w:rsidR="009E2FFE" w:rsidRDefault="009E2FFE" w:rsidP="00FB2034"/>
                <w:p w:rsidR="009E2FFE" w:rsidRDefault="009E2FFE" w:rsidP="00FB2034"/>
              </w:txbxContent>
            </v:textbox>
          </v:rect>
        </w:pict>
      </w:r>
      <w:r w:rsidR="00FB2034" w:rsidRPr="00FB2034">
        <w:rPr>
          <w:noProof/>
          <w:lang w:eastAsia="pl-PL"/>
        </w:rPr>
        <w:drawing>
          <wp:anchor distT="0" distB="0" distL="114300" distR="114300" simplePos="0" relativeHeight="251700224" behindDoc="1" locked="0" layoutInCell="1" allowOverlap="1">
            <wp:simplePos x="0" y="0"/>
            <wp:positionH relativeFrom="column">
              <wp:posOffset>-1052830</wp:posOffset>
            </wp:positionH>
            <wp:positionV relativeFrom="paragraph">
              <wp:posOffset>-920115</wp:posOffset>
            </wp:positionV>
            <wp:extent cx="7863840" cy="2091055"/>
            <wp:effectExtent l="0" t="0" r="3810" b="4445"/>
            <wp:wrapNone/>
            <wp:docPr id="26" name="Obraz 26"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F764E7" w:rsidRPr="00F764E7" w:rsidRDefault="00F764E7" w:rsidP="001D0E49">
      <w:pPr>
        <w:jc w:val="both"/>
      </w:pPr>
    </w:p>
    <w:p w:rsidR="00F764E7" w:rsidRPr="00F764E7" w:rsidRDefault="00F764E7" w:rsidP="001D0E49">
      <w:pPr>
        <w:jc w:val="both"/>
      </w:pPr>
    </w:p>
    <w:p w:rsidR="00F764E7" w:rsidRPr="00F764E7" w:rsidRDefault="00F764E7" w:rsidP="001D0E49">
      <w:pPr>
        <w:jc w:val="both"/>
      </w:pPr>
    </w:p>
    <w:p w:rsidR="00F764E7" w:rsidRPr="00F764E7" w:rsidRDefault="00F764E7" w:rsidP="001D0E49">
      <w:pPr>
        <w:jc w:val="both"/>
      </w:pPr>
    </w:p>
    <w:p w:rsidR="00F764E7" w:rsidRPr="00F764E7" w:rsidRDefault="00B05205" w:rsidP="001D0E49">
      <w:pPr>
        <w:jc w:val="both"/>
      </w:pPr>
      <w:r w:rsidRPr="00B05205">
        <w:rPr>
          <w:rFonts w:ascii="Garamond" w:hAnsi="Garamond"/>
          <w:b/>
          <w:noProof/>
          <w:color w:val="FFFFFF" w:themeColor="background1"/>
          <w:lang w:eastAsia="pl-PL"/>
        </w:rPr>
        <w:pict>
          <v:shape id="Pole tekstowe 27" o:spid="_x0000_s1035" type="#_x0000_t202" style="position:absolute;left:0;text-align:left;margin-left:163.05pt;margin-top:8.2pt;width:324pt;height:27.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" filled="f" stroked="f" strokeweight=".5pt">
            <v:textbox>
              <w:txbxContent>
                <w:p w:rsidR="009E2FFE" w:rsidRPr="00FC563C" w:rsidRDefault="009E2FFE" w:rsidP="00FB2034">
                  <w:pPr>
                    <w:rPr>
                      <w:rFonts w:ascii="Garamond" w:hAnsi="Garamond"/>
                      <w:b/>
                      <w:color w:val="FFFFFF" w:themeColor="background1"/>
                      <w:sz w:val="36"/>
                      <w:szCs w:val="36"/>
                    </w:rPr>
                  </w:pPr>
                  <w:r>
                    <w:rPr>
                      <w:rFonts w:ascii="Garamond" w:hAnsi="Garamond"/>
                      <w:b/>
                      <w:color w:val="FFFFFF" w:themeColor="background1"/>
                      <w:sz w:val="36"/>
                      <w:szCs w:val="36"/>
                    </w:rPr>
                    <w:t>Uniwersytet Śląski Młodzieży</w:t>
                  </w:r>
                </w:p>
              </w:txbxContent>
            </v:textbox>
          </v:shape>
        </w:pict>
      </w:r>
    </w:p>
    <w:p w:rsidR="00F764E7" w:rsidRPr="00F764E7" w:rsidRDefault="00F764E7" w:rsidP="001D0E49">
      <w:pPr>
        <w:jc w:val="both"/>
      </w:pPr>
    </w:p>
    <w:p w:rsidR="00F764E7" w:rsidRPr="00F764E7" w:rsidRDefault="00F764E7" w:rsidP="001D0E49">
      <w:pPr>
        <w:ind w:left="2127"/>
        <w:jc w:val="both"/>
        <w:rPr>
          <w:b/>
        </w:rPr>
      </w:pPr>
      <w:r w:rsidRPr="00F764E7">
        <w:rPr>
          <w:b/>
        </w:rPr>
        <w:t>Paulina Błaszczyk</w:t>
      </w:r>
    </w:p>
    <w:p w:rsidR="001D0E49" w:rsidRDefault="00F764E7" w:rsidP="00C7569A">
      <w:pPr>
        <w:ind w:left="2127"/>
        <w:jc w:val="both"/>
      </w:pPr>
      <w:r w:rsidRPr="00F764E7">
        <w:rPr>
          <w:noProof/>
          <w:lang w:eastAsia="pl-PL"/>
        </w:rPr>
        <w:drawing>
          <wp:anchor distT="0" distB="0" distL="114300" distR="114300" simplePos="0" relativeHeight="251705344" behindDoc="0" locked="0" layoutInCell="1" allowOverlap="1">
            <wp:simplePos x="0" y="0"/>
            <wp:positionH relativeFrom="column">
              <wp:posOffset>-290830</wp:posOffset>
            </wp:positionH>
            <wp:positionV relativeFrom="paragraph">
              <wp:posOffset>17145</wp:posOffset>
            </wp:positionV>
            <wp:extent cx="1365250" cy="1865630"/>
            <wp:effectExtent l="0" t="0" r="6350" b="1270"/>
            <wp:wrapSquare wrapText="bothSides"/>
            <wp:docPr id="5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0" cy="1865630"/>
                    </a:xfrm>
                    <a:prstGeom prst="rect">
                      <a:avLst/>
                    </a:prstGeom>
                    <a:noFill/>
                    <a:ln w="9525">
                      <a:noFill/>
                      <a:miter lim="800000"/>
                      <a:headEnd/>
                      <a:tailEnd/>
                    </a:ln>
                  </pic:spPr>
                </pic:pic>
              </a:graphicData>
            </a:graphic>
          </wp:anchor>
        </w:drawing>
      </w:r>
      <w:r>
        <w:t>R</w:t>
      </w:r>
      <w:r w:rsidRPr="00F764E7">
        <w:t xml:space="preserve">eprezentowała szkołę w szkolnych etapach olimpiad z historii, matematyki </w:t>
      </w:r>
      <w:r w:rsidR="00FA5C02">
        <w:br/>
      </w:r>
      <w:r w:rsidRPr="00F764E7">
        <w:t xml:space="preserve">i angielskiego, zakwalifikowała się do etapu rejonowego olimpiady </w:t>
      </w:r>
      <w:r w:rsidR="00FA5C02">
        <w:br/>
      </w:r>
      <w:r w:rsidRPr="00F764E7">
        <w:t xml:space="preserve">z angielskiego i brała udział w międzynarodowym konkursie Fox i Olimpus </w:t>
      </w:r>
      <w:r w:rsidR="00FA5C02">
        <w:br/>
      </w:r>
      <w:r w:rsidRPr="00F764E7">
        <w:t xml:space="preserve">z tego przedmiotu. Brała udział w licznych konkursach plastycznych. Zdobyła nagrodę wyróżnienia </w:t>
      </w:r>
      <w:r w:rsidR="00FA5C02">
        <w:t>w pikniku malarskim ,,Sielskie k</w:t>
      </w:r>
      <w:r w:rsidRPr="00F764E7">
        <w:t xml:space="preserve">limaty’’ i nagrodę drugiego miejsca w konkursie ,,Śląski festiwal z martwą naturą’’. Zdobyła piąte miejsce miejskim konkursie matematycznym, reprezentowała szkołę </w:t>
      </w:r>
      <w:r w:rsidR="00FA5C02">
        <w:br/>
      </w:r>
      <w:r w:rsidRPr="00F764E7">
        <w:t xml:space="preserve">w międzynarodowym konkursie Kangur matematyczny i Olimpus w zakresie przedmiotu matematyka, zdobyła pierwsze miejsce w powiecie </w:t>
      </w:r>
      <w:r w:rsidR="00FA5C02">
        <w:br/>
      </w:r>
      <w:r w:rsidRPr="00F764E7">
        <w:t xml:space="preserve">(8 w województwie) w Matematycznych Mistrzostwach Polski Dzieci </w:t>
      </w:r>
      <w:r w:rsidR="00FA5C02">
        <w:br/>
      </w:r>
      <w:r w:rsidRPr="00F764E7">
        <w:t>i Młodzieży.</w:t>
      </w:r>
    </w:p>
    <w:p w:rsidR="00F764E7" w:rsidRPr="00F764E7" w:rsidRDefault="00F764E7" w:rsidP="001D0E49">
      <w:pPr>
        <w:ind w:left="2127"/>
        <w:jc w:val="both"/>
        <w:rPr>
          <w:b/>
        </w:rPr>
      </w:pPr>
      <w:r w:rsidRPr="00F764E7">
        <w:rPr>
          <w:noProof/>
          <w:lang w:eastAsia="pl-PL"/>
        </w:rPr>
        <w:drawing>
          <wp:anchor distT="0" distB="0" distL="114300" distR="114300" simplePos="0" relativeHeight="251706368" behindDoc="0" locked="0" layoutInCell="1" allowOverlap="1">
            <wp:simplePos x="0" y="0"/>
            <wp:positionH relativeFrom="column">
              <wp:posOffset>-390525</wp:posOffset>
            </wp:positionH>
            <wp:positionV relativeFrom="paragraph">
              <wp:posOffset>311150</wp:posOffset>
            </wp:positionV>
            <wp:extent cx="1454150" cy="1988820"/>
            <wp:effectExtent l="0" t="0" r="0" b="0"/>
            <wp:wrapSquare wrapText="bothSides"/>
            <wp:docPr id="1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150" cy="1988820"/>
                    </a:xfrm>
                    <a:prstGeom prst="rect">
                      <a:avLst/>
                    </a:prstGeom>
                    <a:noFill/>
                    <a:ln w="9525">
                      <a:noFill/>
                      <a:miter lim="800000"/>
                      <a:headEnd/>
                      <a:tailEnd/>
                    </a:ln>
                  </pic:spPr>
                </pic:pic>
              </a:graphicData>
            </a:graphic>
          </wp:anchor>
        </w:drawing>
      </w:r>
      <w:r w:rsidRPr="00F764E7">
        <w:rPr>
          <w:b/>
        </w:rPr>
        <w:t>Agnieszka Grobelczyk</w:t>
      </w:r>
    </w:p>
    <w:p w:rsidR="00F764E7" w:rsidRDefault="00F764E7" w:rsidP="001D0E49">
      <w:pPr>
        <w:ind w:left="2126"/>
        <w:jc w:val="both"/>
      </w:pPr>
      <w:r>
        <w:t>P</w:t>
      </w:r>
      <w:r w:rsidR="00FA5C02">
        <w:t>ełni funkcję p</w:t>
      </w:r>
      <w:r w:rsidRPr="00F764E7">
        <w:t>r</w:t>
      </w:r>
      <w:r w:rsidR="00FA5C02">
        <w:t>zewodniczącej samorządu u</w:t>
      </w:r>
      <w:r w:rsidRPr="00F764E7">
        <w:t>czniowskiego - samodzielnie zorganizowała wiele szkolnych imprez, m.in. I Międzyklasowy Konkurs Mikołajkowy, szkolne mikołajki, Bal Zimowy, dyskotekę szkolną oraz Dzień Kobiet. Jest finalistką Konkursu Przedmiotowego z Biologii. Została laureatką Ogólnopolskiego</w:t>
      </w:r>
      <w:r w:rsidR="00FA5C02">
        <w:t xml:space="preserve"> Konkursu Ortograficznego i Mix-</w:t>
      </w:r>
      <w:r w:rsidRPr="00F764E7">
        <w:t xml:space="preserve">u Humanistycznego oraz finalistką Ogólnopolskiego Konkursu Krasomówczego im. Wojciecha Korfantego. Zajęła IV miejsce w konkursie matematycznym „Strzał w XLO” </w:t>
      </w:r>
      <w:r w:rsidR="00FA5C02">
        <w:br/>
      </w:r>
      <w:r w:rsidRPr="00F764E7">
        <w:t xml:space="preserve">w Bytomiu. Od maja 2012 jest wolontariuszką </w:t>
      </w:r>
      <w:r w:rsidR="00FA5C02">
        <w:t>w Ośrodku Święta Elżbieta – Dom</w:t>
      </w:r>
      <w:r w:rsidRPr="00F764E7">
        <w:t xml:space="preserve"> Pomocy Społecznej dla osób w podeszłym wieku</w:t>
      </w:r>
      <w:r w:rsidR="00671D49">
        <w:t>,</w:t>
      </w:r>
      <w:r w:rsidRPr="00F764E7">
        <w:t xml:space="preserve"> w Rudzie Śląskiej. Poza tym, od trzech lat bierze czynny udział w </w:t>
      </w:r>
      <w:r w:rsidR="001C437F">
        <w:t>wymianie Polsko-n</w:t>
      </w:r>
      <w:r w:rsidRPr="00F764E7">
        <w:t>iemieckiej. Ma wiele zainteresowań, m.in. fotografię.</w:t>
      </w:r>
    </w:p>
    <w:p w:rsidR="00E20F68" w:rsidRDefault="00E20F68" w:rsidP="00C7569A">
      <w:pPr>
        <w:jc w:val="center"/>
        <w:rPr>
          <w:i/>
        </w:rPr>
      </w:pPr>
    </w:p>
    <w:p w:rsidR="00F764E7" w:rsidRPr="00BF49FA" w:rsidRDefault="00C7569A" w:rsidP="00BF49FA">
      <w:pPr>
        <w:jc w:val="center"/>
        <w:rPr>
          <w:i/>
        </w:rPr>
      </w:pPr>
      <w:r w:rsidRPr="00E20F68">
        <w:rPr>
          <w:i/>
        </w:rPr>
        <w:t xml:space="preserve">(opisy zostały przygotowane w czerwcu 2013 </w:t>
      </w:r>
      <w:proofErr w:type="spellStart"/>
      <w:r w:rsidRPr="00E20F68">
        <w:rPr>
          <w:i/>
        </w:rPr>
        <w:t>r</w:t>
      </w:r>
      <w:proofErr w:type="spellEnd"/>
      <w:r w:rsidRPr="00E20F68">
        <w:rPr>
          <w:i/>
        </w:rPr>
        <w:t>.)</w:t>
      </w:r>
      <w:r w:rsidR="00F764E7">
        <w:br w:type="page"/>
      </w:r>
    </w:p>
    <w:p w:rsidR="00F764E7" w:rsidRDefault="00F764E7" w:rsidP="001D0E49">
      <w:pPr>
        <w:ind w:left="2126"/>
        <w:jc w:val="both"/>
      </w:pPr>
      <w:r w:rsidRPr="00FB2034">
        <w:rPr>
          <w:noProof/>
          <w:lang w:eastAsia="pl-PL"/>
        </w:rPr>
        <w:lastRenderedPageBreak/>
        <w:drawing>
          <wp:anchor distT="0" distB="0" distL="114300" distR="114300" simplePos="0" relativeHeight="251708416" behindDoc="1" locked="0" layoutInCell="1" allowOverlap="1">
            <wp:simplePos x="0" y="0"/>
            <wp:positionH relativeFrom="column">
              <wp:posOffset>-1036320</wp:posOffset>
            </wp:positionH>
            <wp:positionV relativeFrom="paragraph">
              <wp:posOffset>-915687</wp:posOffset>
            </wp:positionV>
            <wp:extent cx="7863840" cy="2091055"/>
            <wp:effectExtent l="0" t="0" r="3810" b="4445"/>
            <wp:wrapNone/>
            <wp:docPr id="28" name="Obraz 28"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F764E7" w:rsidRPr="00F764E7" w:rsidRDefault="00F764E7" w:rsidP="001D0E49">
      <w:pPr>
        <w:jc w:val="both"/>
      </w:pPr>
    </w:p>
    <w:p w:rsidR="00F764E7" w:rsidRPr="00F764E7" w:rsidRDefault="00F764E7" w:rsidP="001D0E49">
      <w:pPr>
        <w:jc w:val="both"/>
      </w:pPr>
    </w:p>
    <w:p w:rsidR="00F764E7" w:rsidRDefault="00F764E7" w:rsidP="001D0E49">
      <w:pPr>
        <w:jc w:val="both"/>
      </w:pPr>
    </w:p>
    <w:p w:rsidR="001D0E49" w:rsidRDefault="001D0E49" w:rsidP="001D0E49">
      <w:pPr>
        <w:ind w:left="2126"/>
        <w:jc w:val="both"/>
        <w:rPr>
          <w:b/>
        </w:rPr>
      </w:pPr>
    </w:p>
    <w:p w:rsidR="00F764E7" w:rsidRPr="00F764E7" w:rsidRDefault="00F764E7" w:rsidP="001D0E49">
      <w:pPr>
        <w:ind w:left="2126"/>
        <w:jc w:val="both"/>
        <w:rPr>
          <w:b/>
        </w:rPr>
      </w:pPr>
      <w:r w:rsidRPr="00F764E7">
        <w:rPr>
          <w:b/>
        </w:rPr>
        <w:t>Paweł Pokorski</w:t>
      </w:r>
    </w:p>
    <w:p w:rsidR="00F764E7" w:rsidRDefault="00B05205" w:rsidP="00C7569A">
      <w:pPr>
        <w:ind w:left="2126"/>
        <w:jc w:val="both"/>
      </w:pPr>
      <w:r>
        <w:rPr>
          <w:noProof/>
          <w:lang w:eastAsia="pl-PL"/>
        </w:rPr>
        <w:pict>
          <v:rect id="Prostokąt 30" o:spid="_x0000_s1036" style="position:absolute;left:0;text-align:left;margin-left:231.35pt;margin-top:34.55pt;width:37.7pt;height:420.7pt;rotation:90;z-index:-251603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" fillcolor="#376092" stroked="f" strokeweight="2pt">
            <v:path arrowok="t"/>
            <v:textbox style="mso-next-textbox:#Prostokąt 30">
              <w:txbxContent>
                <w:p w:rsidR="009E2FFE" w:rsidRDefault="009E2FFE" w:rsidP="00F764E7"/>
                <w:p w:rsidR="009E2FFE" w:rsidRDefault="009E2FFE" w:rsidP="00F764E7"/>
              </w:txbxContent>
            </v:textbox>
          </v:rect>
        </w:pict>
      </w:r>
      <w:r w:rsidR="00F764E7" w:rsidRPr="00F764E7">
        <w:rPr>
          <w:noProof/>
          <w:lang w:eastAsia="pl-PL"/>
        </w:rPr>
        <w:drawing>
          <wp:anchor distT="0" distB="0" distL="114300" distR="114300" simplePos="0" relativeHeight="251709440" behindDoc="0" locked="0" layoutInCell="1" allowOverlap="1">
            <wp:simplePos x="0" y="0"/>
            <wp:positionH relativeFrom="column">
              <wp:posOffset>-462915</wp:posOffset>
            </wp:positionH>
            <wp:positionV relativeFrom="paragraph">
              <wp:posOffset>17145</wp:posOffset>
            </wp:positionV>
            <wp:extent cx="1463675" cy="2001520"/>
            <wp:effectExtent l="0" t="0" r="3175" b="0"/>
            <wp:wrapSquare wrapText="bothSides"/>
            <wp:docPr id="1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675" cy="2001520"/>
                    </a:xfrm>
                    <a:prstGeom prst="rect">
                      <a:avLst/>
                    </a:prstGeom>
                    <a:noFill/>
                    <a:ln w="9525">
                      <a:noFill/>
                      <a:miter lim="800000"/>
                      <a:headEnd/>
                      <a:tailEnd/>
                    </a:ln>
                  </pic:spPr>
                </pic:pic>
              </a:graphicData>
            </a:graphic>
          </wp:anchor>
        </w:drawing>
      </w:r>
      <w:r w:rsidR="00F764E7">
        <w:t>U</w:t>
      </w:r>
      <w:r w:rsidR="00F764E7" w:rsidRPr="00F764E7">
        <w:t xml:space="preserve">czestniczył w zajęciach Uniwersytetu Śląskiego Dzieci w grupie Młodych Naukowców, a obecnie uczestniczy w zajęciach Uniwersytetu Śląskiego Młodzieży na wydziale Teorii i Doświadczeń. Uzyskał tytuł Laureata Wojewódzkiego Konkursu Przedmiotowego z Biologii dla Uczniów Gimnazjów. Zajął II miejsce w wojewódzkim etapie Olimpiady Promocji Zdrowego Stylu Życia zorganizowanej przez PCK, w ramach której zaaranżował w swojej szkole prozdrowotną akcję „WYBIERAM ZDROWIE!”. Zdobył I miejsce w szkolnym konkursie recytatorskim w języku angielskim „Poezja jest w nas”. Jego ulubione sporty to tenis ziemny, tenis stołowy </w:t>
      </w:r>
      <w:r w:rsidR="00FA5C02">
        <w:br/>
      </w:r>
      <w:r w:rsidR="00F764E7" w:rsidRPr="00F764E7">
        <w:t>i siatkówka, a wśród zainteresowań wymienia nauki przyrodnicze, opiekę nad pupilem – koszatniczką o imieniu Tosiek oraz słuchanie muzyki i podróże.</w:t>
      </w:r>
    </w:p>
    <w:p w:rsidR="00C7569A" w:rsidRDefault="00C7569A" w:rsidP="00C7569A">
      <w:pPr>
        <w:ind w:left="2126"/>
        <w:jc w:val="both"/>
      </w:pPr>
    </w:p>
    <w:p w:rsidR="00F764E7" w:rsidRPr="00F764E7" w:rsidRDefault="00F764E7" w:rsidP="001D0E49">
      <w:pPr>
        <w:jc w:val="both"/>
      </w:pPr>
    </w:p>
    <w:p w:rsidR="00F764E7" w:rsidRPr="00F764E7" w:rsidRDefault="00B05205" w:rsidP="001D0E49">
      <w:pPr>
        <w:jc w:val="both"/>
      </w:pPr>
      <w:r w:rsidRPr="00B05205">
        <w:rPr>
          <w:rFonts w:ascii="Garamond" w:hAnsi="Garamond"/>
          <w:b/>
          <w:noProof/>
          <w:color w:val="FFFFFF" w:themeColor="background1"/>
          <w:lang w:eastAsia="pl-PL"/>
        </w:rPr>
        <w:pict>
          <v:shape id="Pole tekstowe 57345" o:spid="_x0000_s1037" type="#_x0000_t202" style="position:absolute;left:0;text-align:left;margin-left:133.9pt;margin-top:5.35pt;width:324pt;height:27.7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" filled="f" stroked="f" strokeweight=".5pt">
            <v:textbox>
              <w:txbxContent>
                <w:p w:rsidR="009E2FFE" w:rsidRDefault="009E2FFE" w:rsidP="00F764E7">
                  <w:pPr>
                    <w:rPr>
                      <w:rFonts w:ascii="Garamond" w:hAnsi="Garamond"/>
                      <w:b/>
                      <w:color w:val="FFFFFF" w:themeColor="background1"/>
                      <w:sz w:val="36"/>
                      <w:szCs w:val="36"/>
                    </w:rPr>
                  </w:pPr>
                  <w:r>
                    <w:rPr>
                      <w:rFonts w:ascii="Garamond" w:hAnsi="Garamond"/>
                      <w:b/>
                      <w:color w:val="FFFFFF" w:themeColor="background1"/>
                      <w:sz w:val="36"/>
                      <w:szCs w:val="36"/>
                    </w:rPr>
                    <w:t>Uniwersytet Śląski Maturzystów</w:t>
                  </w:r>
                </w:p>
                <w:p w:rsidR="009E2FFE" w:rsidRPr="00FC563C" w:rsidRDefault="009E2FFE" w:rsidP="00F764E7">
                  <w:pPr>
                    <w:rPr>
                      <w:rFonts w:ascii="Garamond" w:hAnsi="Garamond"/>
                      <w:b/>
                      <w:color w:val="FFFFFF" w:themeColor="background1"/>
                      <w:sz w:val="36"/>
                      <w:szCs w:val="36"/>
                    </w:rPr>
                  </w:pPr>
                </w:p>
              </w:txbxContent>
            </v:textbox>
          </v:shape>
        </w:pict>
      </w:r>
    </w:p>
    <w:p w:rsidR="00F764E7" w:rsidRPr="00F764E7" w:rsidRDefault="00F764E7" w:rsidP="001D0E49">
      <w:pPr>
        <w:jc w:val="both"/>
      </w:pPr>
    </w:p>
    <w:p w:rsidR="00F764E7" w:rsidRDefault="00F764E7" w:rsidP="001D0E49">
      <w:pPr>
        <w:tabs>
          <w:tab w:val="left" w:pos="2556"/>
        </w:tabs>
        <w:jc w:val="both"/>
      </w:pPr>
      <w:r>
        <w:tab/>
      </w:r>
    </w:p>
    <w:p w:rsidR="00F764E7" w:rsidRPr="00F764E7" w:rsidRDefault="00F764E7" w:rsidP="001D0E49">
      <w:pPr>
        <w:ind w:left="2126"/>
        <w:jc w:val="both"/>
        <w:rPr>
          <w:b/>
        </w:rPr>
      </w:pPr>
      <w:r w:rsidRPr="00F764E7">
        <w:rPr>
          <w:b/>
        </w:rPr>
        <w:t>Filip Pawlak</w:t>
      </w:r>
    </w:p>
    <w:p w:rsidR="00F764E7" w:rsidRDefault="00F764E7" w:rsidP="001D0E49">
      <w:pPr>
        <w:ind w:left="2126"/>
        <w:jc w:val="both"/>
      </w:pPr>
      <w:r w:rsidRPr="00F764E7">
        <w:rPr>
          <w:noProof/>
          <w:lang w:eastAsia="pl-PL"/>
        </w:rPr>
        <w:drawing>
          <wp:anchor distT="0" distB="0" distL="114300" distR="114300" simplePos="0" relativeHeight="251715584" behindDoc="0" locked="0" layoutInCell="1" allowOverlap="1">
            <wp:simplePos x="0" y="0"/>
            <wp:positionH relativeFrom="column">
              <wp:posOffset>-408305</wp:posOffset>
            </wp:positionH>
            <wp:positionV relativeFrom="paragraph">
              <wp:posOffset>93980</wp:posOffset>
            </wp:positionV>
            <wp:extent cx="1456055" cy="1988820"/>
            <wp:effectExtent l="0" t="0" r="0" b="0"/>
            <wp:wrapSquare wrapText="bothSides"/>
            <wp:docPr id="57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055" cy="1988820"/>
                    </a:xfrm>
                    <a:prstGeom prst="rect">
                      <a:avLst/>
                    </a:prstGeom>
                    <a:noFill/>
                    <a:ln w="9525">
                      <a:noFill/>
                      <a:miter lim="800000"/>
                      <a:headEnd/>
                      <a:tailEnd/>
                    </a:ln>
                  </pic:spPr>
                </pic:pic>
              </a:graphicData>
            </a:graphic>
          </wp:anchor>
        </w:drawing>
      </w:r>
      <w:r>
        <w:t>U</w:t>
      </w:r>
      <w:r w:rsidRPr="00F764E7">
        <w:t>czestniczył w zajęciach Uniwersytetu Śląskiego Maturzystów, w warsztatach z języka polskiego i wiedzy o społeczeństwie. Jego relacja z Nocnych Powtórek Maturalnych, przygotowana w formie materiału radiowego, została wyem</w:t>
      </w:r>
      <w:r w:rsidR="00671D49">
        <w:t>itowana w Programie III Polskiego Radia</w:t>
      </w:r>
      <w:r w:rsidRPr="00F764E7">
        <w:t xml:space="preserve">. Jest tegorocznym absolwentem III Liceum Ogólnokształcącego im. Stefana Batorego </w:t>
      </w:r>
      <w:r w:rsidR="00671D49">
        <w:br/>
      </w:r>
      <w:r w:rsidRPr="00F764E7">
        <w:t xml:space="preserve">w Chorzowie. Pasjonuje go między innymi żeglarstwo, teatr (reżyseria </w:t>
      </w:r>
      <w:r w:rsidR="00671D49">
        <w:br/>
      </w:r>
      <w:r w:rsidRPr="00F764E7">
        <w:t xml:space="preserve">i aktorstwo) oraz dziennikarstwo radiowe. W trakcie nauki w liceum zdobył m.in. I miejsce Ogólnopolskim Konkursie Krasomówczym im. W. Korfantego. Jest pomysłodawcą i realizatorem Dyskusyjnego Klubu Teatralnego "Dykta" przy projekcie "Lato w Malarni", organizowanym przez Teatr Śląski. Swoją pasję dziennikarską realizuje działając od 2011 r. w Studenckim Studiu Radiowym </w:t>
      </w:r>
      <w:r w:rsidR="00671D49">
        <w:t>„</w:t>
      </w:r>
      <w:r w:rsidRPr="00F764E7">
        <w:t>Egida</w:t>
      </w:r>
      <w:r w:rsidR="00671D49">
        <w:t>”</w:t>
      </w:r>
      <w:r w:rsidRPr="00F764E7">
        <w:t>.</w:t>
      </w:r>
    </w:p>
    <w:p w:rsidR="00C7569A" w:rsidRPr="00E20F68" w:rsidRDefault="00C7569A" w:rsidP="00C7569A">
      <w:pPr>
        <w:jc w:val="center"/>
        <w:rPr>
          <w:i/>
        </w:rPr>
      </w:pPr>
      <w:r w:rsidRPr="00E20F68">
        <w:rPr>
          <w:i/>
        </w:rPr>
        <w:t xml:space="preserve">(opisy zostały przygotowane w czerwcu 2013 </w:t>
      </w:r>
      <w:proofErr w:type="spellStart"/>
      <w:r w:rsidRPr="00E20F68">
        <w:rPr>
          <w:i/>
        </w:rPr>
        <w:t>r</w:t>
      </w:r>
      <w:proofErr w:type="spellEnd"/>
      <w:r w:rsidRPr="00E20F68">
        <w:rPr>
          <w:i/>
        </w:rPr>
        <w:t>.)</w:t>
      </w:r>
    </w:p>
    <w:p w:rsidR="00F764E7" w:rsidRDefault="00F764E7" w:rsidP="001D0E49">
      <w:pPr>
        <w:jc w:val="both"/>
      </w:pPr>
    </w:p>
    <w:p w:rsidR="000E787D" w:rsidRDefault="00B05205" w:rsidP="001D0E49">
      <w:pPr>
        <w:ind w:left="2126"/>
        <w:jc w:val="both"/>
      </w:pPr>
      <w:r>
        <w:rPr>
          <w:noProof/>
          <w:lang w:eastAsia="pl-PL"/>
        </w:rPr>
        <w:lastRenderedPageBreak/>
        <w:pict>
          <v:rect id="Prostokąt 57349" o:spid="_x0000_s1038" style="position:absolute;left:0;text-align:left;margin-left:319.4pt;margin-top:-67pt;width:37.7pt;height:420.7pt;rotation:90;z-index:-251596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" fillcolor="#376092" stroked="f" strokeweight="2pt">
            <v:path arrowok="t"/>
            <v:textbox>
              <w:txbxContent>
                <w:p w:rsidR="009E2FFE" w:rsidRDefault="009E2FFE" w:rsidP="000E787D"/>
                <w:p w:rsidR="009E2FFE" w:rsidRDefault="009E2FFE" w:rsidP="000E787D"/>
              </w:txbxContent>
            </v:textbox>
          </v:rect>
        </w:pict>
      </w:r>
      <w:r w:rsidR="000E787D" w:rsidRPr="000E787D">
        <w:rPr>
          <w:noProof/>
          <w:lang w:eastAsia="pl-PL"/>
        </w:rPr>
        <w:drawing>
          <wp:anchor distT="0" distB="0" distL="114300" distR="114300" simplePos="0" relativeHeight="251717632" behindDoc="1" locked="0" layoutInCell="1" allowOverlap="1">
            <wp:simplePos x="0" y="0"/>
            <wp:positionH relativeFrom="column">
              <wp:posOffset>-1037590</wp:posOffset>
            </wp:positionH>
            <wp:positionV relativeFrom="paragraph">
              <wp:posOffset>-904875</wp:posOffset>
            </wp:positionV>
            <wp:extent cx="7863840" cy="2091055"/>
            <wp:effectExtent l="0" t="0" r="3810" b="4445"/>
            <wp:wrapNone/>
            <wp:docPr id="57350" name="Obraz 57350"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0E787D" w:rsidRPr="000E787D" w:rsidRDefault="000E787D" w:rsidP="001D0E49">
      <w:pPr>
        <w:jc w:val="both"/>
      </w:pPr>
    </w:p>
    <w:p w:rsidR="000E787D" w:rsidRPr="000E787D" w:rsidRDefault="000E787D" w:rsidP="001D0E49">
      <w:pPr>
        <w:jc w:val="both"/>
      </w:pPr>
    </w:p>
    <w:p w:rsidR="000E787D" w:rsidRPr="000E787D" w:rsidRDefault="000E787D" w:rsidP="001D0E49">
      <w:pPr>
        <w:jc w:val="both"/>
      </w:pPr>
    </w:p>
    <w:p w:rsidR="000E787D" w:rsidRPr="000E787D" w:rsidRDefault="000E787D" w:rsidP="001D0E49">
      <w:pPr>
        <w:jc w:val="both"/>
      </w:pPr>
    </w:p>
    <w:p w:rsidR="000E787D" w:rsidRPr="000E787D" w:rsidRDefault="00B05205" w:rsidP="001D0E49">
      <w:pPr>
        <w:jc w:val="both"/>
      </w:pPr>
      <w:r w:rsidRPr="00B05205">
        <w:rPr>
          <w:rFonts w:ascii="Garamond" w:hAnsi="Garamond"/>
          <w:b/>
          <w:noProof/>
          <w:color w:val="FFFFFF" w:themeColor="background1"/>
          <w:lang w:eastAsia="pl-PL"/>
        </w:rPr>
        <w:pict>
          <v:shape id="Pole tekstowe 57351" o:spid="_x0000_s1039" type="#_x0000_t202" style="position:absolute;left:0;text-align:left;margin-left:133.3pt;margin-top:7.15pt;width:324pt;height:27.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" filled="f" stroked="f" strokeweight=".5pt">
            <v:textbox>
              <w:txbxContent>
                <w:p w:rsidR="009E2FFE" w:rsidRDefault="009E2FFE" w:rsidP="000E787D">
                  <w:pPr>
                    <w:rPr>
                      <w:rFonts w:ascii="Garamond" w:hAnsi="Garamond"/>
                      <w:b/>
                      <w:color w:val="FFFFFF" w:themeColor="background1"/>
                      <w:sz w:val="36"/>
                      <w:szCs w:val="36"/>
                    </w:rPr>
                  </w:pPr>
                  <w:r>
                    <w:rPr>
                      <w:rFonts w:ascii="Garamond" w:hAnsi="Garamond"/>
                      <w:b/>
                      <w:color w:val="FFFFFF" w:themeColor="background1"/>
                      <w:sz w:val="36"/>
                      <w:szCs w:val="36"/>
                    </w:rPr>
                    <w:t>Uniwersytet Trzeciego Wieku</w:t>
                  </w:r>
                </w:p>
                <w:p w:rsidR="009E2FFE" w:rsidRPr="00FC563C" w:rsidRDefault="009E2FFE" w:rsidP="000E787D">
                  <w:pPr>
                    <w:rPr>
                      <w:rFonts w:ascii="Garamond" w:hAnsi="Garamond"/>
                      <w:b/>
                      <w:color w:val="FFFFFF" w:themeColor="background1"/>
                      <w:sz w:val="36"/>
                      <w:szCs w:val="36"/>
                    </w:rPr>
                  </w:pPr>
                </w:p>
              </w:txbxContent>
            </v:textbox>
          </v:shape>
        </w:pict>
      </w:r>
    </w:p>
    <w:p w:rsidR="000E787D" w:rsidRPr="000E787D" w:rsidRDefault="000E787D" w:rsidP="001D0E49">
      <w:pPr>
        <w:jc w:val="both"/>
      </w:pPr>
    </w:p>
    <w:p w:rsidR="000E787D" w:rsidRPr="000E787D" w:rsidRDefault="00765FB2" w:rsidP="001D0E49">
      <w:pPr>
        <w:ind w:left="2126"/>
        <w:jc w:val="both"/>
        <w:rPr>
          <w:b/>
        </w:rPr>
      </w:pPr>
      <w:r>
        <w:rPr>
          <w:b/>
        </w:rPr>
        <w:t>G</w:t>
      </w:r>
      <w:r w:rsidR="000E787D" w:rsidRPr="000E787D">
        <w:rPr>
          <w:b/>
        </w:rPr>
        <w:t>abriel Markiewicz</w:t>
      </w:r>
    </w:p>
    <w:p w:rsidR="00F764E7" w:rsidRDefault="00B05205" w:rsidP="001D0E49">
      <w:pPr>
        <w:ind w:left="2126"/>
        <w:jc w:val="both"/>
      </w:pPr>
      <w:r>
        <w:rPr>
          <w:noProof/>
          <w:lang w:eastAsia="pl-PL"/>
        </w:rPr>
        <w:pict>
          <v:rect id="Prostokąt 57353" o:spid="_x0000_s1040" style="position:absolute;left:0;text-align:left;margin-left:223.15pt;margin-top:6.25pt;width:37.7pt;height:420.7pt;rotation:90;z-index:-251589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" fillcolor="#376092" stroked="f" strokeweight="2pt">
            <v:path arrowok="t"/>
            <v:textbox>
              <w:txbxContent>
                <w:p w:rsidR="009E2FFE" w:rsidRDefault="009E2FFE" w:rsidP="000E787D"/>
                <w:p w:rsidR="009E2FFE" w:rsidRDefault="009E2FFE" w:rsidP="000E787D"/>
              </w:txbxContent>
            </v:textbox>
          </v:rect>
        </w:pict>
      </w:r>
      <w:r w:rsidR="000E787D" w:rsidRPr="000E787D">
        <w:rPr>
          <w:noProof/>
          <w:lang w:eastAsia="pl-PL"/>
        </w:rPr>
        <w:drawing>
          <wp:anchor distT="0" distB="0" distL="114300" distR="114300" simplePos="0" relativeHeight="251720704" behindDoc="0" locked="0" layoutInCell="1" allowOverlap="1">
            <wp:simplePos x="0" y="0"/>
            <wp:positionH relativeFrom="column">
              <wp:posOffset>-431165</wp:posOffset>
            </wp:positionH>
            <wp:positionV relativeFrom="paragraph">
              <wp:posOffset>78105</wp:posOffset>
            </wp:positionV>
            <wp:extent cx="1531620" cy="2093595"/>
            <wp:effectExtent l="0" t="0" r="0" b="1905"/>
            <wp:wrapSquare wrapText="bothSides"/>
            <wp:docPr id="20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31620" cy="2093595"/>
                    </a:xfrm>
                    <a:prstGeom prst="rect">
                      <a:avLst/>
                    </a:prstGeom>
                    <a:noFill/>
                    <a:ln w="9525">
                      <a:noFill/>
                      <a:miter lim="800000"/>
                      <a:headEnd/>
                      <a:tailEnd/>
                    </a:ln>
                  </pic:spPr>
                </pic:pic>
              </a:graphicData>
            </a:graphic>
          </wp:anchor>
        </w:drawing>
      </w:r>
      <w:r w:rsidR="000E787D">
        <w:t>O</w:t>
      </w:r>
      <w:r w:rsidR="000E787D" w:rsidRPr="000E787D">
        <w:t xml:space="preserve">d 7 lat jest słuchaczem Uniwersytetu Trzeciego Wieku, a od 2011 roku aktywnym członkiem </w:t>
      </w:r>
      <w:r w:rsidR="00671D49">
        <w:t>s</w:t>
      </w:r>
      <w:r w:rsidR="000E787D" w:rsidRPr="000E787D">
        <w:t xml:space="preserve">amorządu jego </w:t>
      </w:r>
      <w:r w:rsidR="00671D49">
        <w:t>s</w:t>
      </w:r>
      <w:r w:rsidR="000E787D" w:rsidRPr="000E787D">
        <w:t xml:space="preserve">łuchaczy. Opisał historię ponad 150 budynków miasta, opracowując przewodnik do spacerów po Katowicach obejmujący 5 tras, wiodących 27 ulicami, a opisanymi trasami prowadził wycieczki dla słuchaczy UTW. Brał czynny udział w organizacji „Dni Seniora” </w:t>
      </w:r>
      <w:r w:rsidR="00671D49">
        <w:br/>
      </w:r>
      <w:r w:rsidR="000E787D" w:rsidRPr="000E787D">
        <w:t>w mieście Katowice. W ramach działalności w kole historycznym przygotował i przedstawił prezentacje multimedialne „Śląsk i jego magiczne miejsca”. Jest współautorem tras wycieczek edukacyjnych UTW i na bieżąco relacjonuje wszystkie wycieczki na stronie internetowej. Pracował w spółdzielczości mieszkaniowej w Katowicach i był nauczycielem języka polskiego w szkole zawodowej. Pasją Pana Gabriela są podróże po kraju</w:t>
      </w:r>
      <w:r w:rsidR="00147C29">
        <w:t xml:space="preserve"> i świecie oraz ich dokumentowanie</w:t>
      </w:r>
      <w:r w:rsidR="000E787D" w:rsidRPr="000E787D">
        <w:t>.</w:t>
      </w:r>
    </w:p>
    <w:p w:rsidR="000E787D" w:rsidRDefault="00B05205" w:rsidP="001D0E49">
      <w:pPr>
        <w:ind w:left="2126"/>
        <w:jc w:val="both"/>
      </w:pPr>
      <w:r w:rsidRPr="00B05205">
        <w:rPr>
          <w:rFonts w:ascii="Garamond" w:hAnsi="Garamond"/>
          <w:b/>
          <w:noProof/>
          <w:color w:val="FFFFFF" w:themeColor="background1"/>
          <w:lang w:eastAsia="pl-PL"/>
        </w:rPr>
        <w:pict>
          <v:shape id="Pole tekstowe 57359" o:spid="_x0000_s1041" type="#_x0000_t202" style="position:absolute;left:0;text-align:left;margin-left:147.1pt;margin-top:7.85pt;width:324pt;height:27.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" filled="f" stroked="f" strokeweight=".5pt">
            <v:textbox>
              <w:txbxContent>
                <w:p w:rsidR="009E2FFE" w:rsidRDefault="009E2FFE" w:rsidP="00C27F07">
                  <w:pPr>
                    <w:rPr>
                      <w:rFonts w:ascii="Garamond" w:hAnsi="Garamond"/>
                      <w:b/>
                      <w:color w:val="FFFFFF" w:themeColor="background1"/>
                      <w:sz w:val="36"/>
                      <w:szCs w:val="36"/>
                    </w:rPr>
                  </w:pPr>
                  <w:r>
                    <w:rPr>
                      <w:rFonts w:ascii="Garamond" w:hAnsi="Garamond"/>
                      <w:b/>
                      <w:color w:val="FFFFFF" w:themeColor="background1"/>
                      <w:sz w:val="36"/>
                      <w:szCs w:val="36"/>
                    </w:rPr>
                    <w:t>Wyróżnienia Honorowe</w:t>
                  </w:r>
                </w:p>
                <w:p w:rsidR="009E2FFE" w:rsidRPr="00FC563C" w:rsidRDefault="009E2FFE" w:rsidP="00C27F07">
                  <w:pPr>
                    <w:rPr>
                      <w:rFonts w:ascii="Garamond" w:hAnsi="Garamond"/>
                      <w:b/>
                      <w:color w:val="FFFFFF" w:themeColor="background1"/>
                      <w:sz w:val="36"/>
                      <w:szCs w:val="36"/>
                    </w:rPr>
                  </w:pPr>
                </w:p>
              </w:txbxContent>
            </v:textbox>
          </v:shape>
        </w:pict>
      </w:r>
    </w:p>
    <w:p w:rsidR="000E787D" w:rsidRPr="000E787D" w:rsidRDefault="000E787D" w:rsidP="001D0E49">
      <w:pPr>
        <w:jc w:val="both"/>
      </w:pPr>
    </w:p>
    <w:p w:rsidR="000E787D" w:rsidRDefault="000E787D" w:rsidP="001D0E49">
      <w:pPr>
        <w:ind w:left="2126"/>
        <w:jc w:val="both"/>
      </w:pPr>
      <w:r w:rsidRPr="000E787D">
        <w:rPr>
          <w:noProof/>
          <w:lang w:eastAsia="pl-PL"/>
        </w:rPr>
        <w:drawing>
          <wp:anchor distT="0" distB="0" distL="114300" distR="114300" simplePos="0" relativeHeight="251729920" behindDoc="0" locked="0" layoutInCell="1" allowOverlap="1">
            <wp:simplePos x="0" y="0"/>
            <wp:positionH relativeFrom="column">
              <wp:posOffset>-488315</wp:posOffset>
            </wp:positionH>
            <wp:positionV relativeFrom="paragraph">
              <wp:posOffset>280035</wp:posOffset>
            </wp:positionV>
            <wp:extent cx="1554480" cy="2123440"/>
            <wp:effectExtent l="0" t="0" r="7620" b="0"/>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2123440"/>
                    </a:xfrm>
                    <a:prstGeom prst="rect">
                      <a:avLst/>
                    </a:prstGeom>
                    <a:noFill/>
                    <a:ln w="9525">
                      <a:noFill/>
                      <a:miter lim="800000"/>
                      <a:headEnd/>
                      <a:tailEnd/>
                    </a:ln>
                  </pic:spPr>
                </pic:pic>
              </a:graphicData>
            </a:graphic>
          </wp:anchor>
        </w:drawing>
      </w:r>
      <w:r w:rsidRPr="000E787D">
        <w:rPr>
          <w:b/>
        </w:rPr>
        <w:t>Mateusz Morawiec</w:t>
      </w:r>
      <w:r w:rsidRPr="000E787D">
        <w:t xml:space="preserve"> </w:t>
      </w:r>
      <w:r w:rsidR="00D478D6">
        <w:t>(Wydział Etnologii i Nauk o Edukacji)</w:t>
      </w:r>
    </w:p>
    <w:p w:rsidR="000E787D" w:rsidRDefault="000E787D" w:rsidP="001D0E49">
      <w:pPr>
        <w:ind w:left="2126"/>
        <w:jc w:val="both"/>
      </w:pPr>
      <w:r>
        <w:t>W</w:t>
      </w:r>
      <w:r w:rsidRPr="000E787D">
        <w:t xml:space="preserve">ystawił poprzez znany internetowy portal aukcyjny swoje bliżej nieokreślone, aczkolwiek koniecznie zgodne z prawem usługi, w celu zbiórki pieniędzy dla chorej koleżanki. Jest jedną z bardzo wielu osób, które pomagają Marzenie, ale </w:t>
      </w:r>
      <w:r w:rsidR="00773EAB">
        <w:t xml:space="preserve">to </w:t>
      </w:r>
      <w:r w:rsidRPr="000E787D">
        <w:t xml:space="preserve">dzięki Mateuszowi do tej grupy dołączyła stacja radiowa RMF FM, która go wylicytowała, oferując prowadzenie audycji. Mateusz jest studentem pedagogiki - animacji społeczno-kulturalnej </w:t>
      </w:r>
      <w:r w:rsidR="00164BBA">
        <w:br/>
      </w:r>
      <w:r w:rsidRPr="000E787D">
        <w:t>z elementam</w:t>
      </w:r>
      <w:r w:rsidR="00773EAB">
        <w:t>i turystyki. I</w:t>
      </w:r>
      <w:r w:rsidRPr="000E787D">
        <w:t xml:space="preserve">nteresuje się literaturą, europejską kinematografią oraz tym, o czym mówić w towarzystwie jest wyjątkowo niebezpiecznie - polityką. Mieszka w Krakowie, ale </w:t>
      </w:r>
      <w:r w:rsidR="00164BBA" w:rsidRPr="000E787D">
        <w:t xml:space="preserve">jest </w:t>
      </w:r>
      <w:r w:rsidRPr="000E787D">
        <w:t>związany również z Cieszynem.</w:t>
      </w:r>
    </w:p>
    <w:p w:rsidR="00773EAB" w:rsidRDefault="00773EAB" w:rsidP="001D0E49">
      <w:pPr>
        <w:ind w:left="2126"/>
        <w:jc w:val="both"/>
      </w:pPr>
    </w:p>
    <w:p w:rsidR="00E20F68" w:rsidRDefault="00E20F68" w:rsidP="001D0E49">
      <w:pPr>
        <w:ind w:left="2126"/>
        <w:jc w:val="both"/>
      </w:pPr>
    </w:p>
    <w:p w:rsidR="00E20F68" w:rsidRDefault="00E20F68" w:rsidP="001D0E49">
      <w:pPr>
        <w:ind w:left="2126"/>
        <w:jc w:val="both"/>
      </w:pPr>
    </w:p>
    <w:p w:rsidR="00C7569A" w:rsidRPr="00E20F68" w:rsidRDefault="00C7569A" w:rsidP="00C7569A">
      <w:pPr>
        <w:jc w:val="center"/>
        <w:rPr>
          <w:i/>
        </w:rPr>
      </w:pPr>
      <w:r w:rsidRPr="00E20F68">
        <w:rPr>
          <w:i/>
        </w:rPr>
        <w:t xml:space="preserve">(opisy zostały przygotowane w czerwcu 2013 </w:t>
      </w:r>
      <w:proofErr w:type="spellStart"/>
      <w:r w:rsidRPr="00E20F68">
        <w:rPr>
          <w:i/>
        </w:rPr>
        <w:t>r</w:t>
      </w:r>
      <w:proofErr w:type="spellEnd"/>
      <w:r w:rsidRPr="00E20F68">
        <w:rPr>
          <w:i/>
        </w:rPr>
        <w:t>.)</w:t>
      </w:r>
    </w:p>
    <w:p w:rsidR="000E787D" w:rsidRDefault="000E787D" w:rsidP="00C7569A">
      <w:pPr>
        <w:ind w:left="2126"/>
        <w:jc w:val="center"/>
      </w:pPr>
    </w:p>
    <w:p w:rsidR="00765FB2" w:rsidRDefault="00765FB2" w:rsidP="001D0E49">
      <w:pPr>
        <w:ind w:left="2126"/>
        <w:jc w:val="both"/>
        <w:rPr>
          <w:b/>
        </w:rPr>
      </w:pPr>
    </w:p>
    <w:p w:rsidR="00765FB2" w:rsidRDefault="00765FB2" w:rsidP="001D0E49">
      <w:pPr>
        <w:ind w:left="2126"/>
        <w:jc w:val="both"/>
        <w:rPr>
          <w:b/>
        </w:rPr>
      </w:pPr>
      <w:r w:rsidRPr="000E787D">
        <w:rPr>
          <w:noProof/>
          <w:lang w:eastAsia="pl-PL"/>
        </w:rPr>
        <w:drawing>
          <wp:anchor distT="0" distB="0" distL="114300" distR="114300" simplePos="0" relativeHeight="251735040" behindDoc="1" locked="0" layoutInCell="1" allowOverlap="1">
            <wp:simplePos x="0" y="0"/>
            <wp:positionH relativeFrom="column">
              <wp:posOffset>-1039495</wp:posOffset>
            </wp:positionH>
            <wp:positionV relativeFrom="paragraph">
              <wp:posOffset>-908050</wp:posOffset>
            </wp:positionV>
            <wp:extent cx="7863840" cy="2091055"/>
            <wp:effectExtent l="0" t="0" r="3810" b="4445"/>
            <wp:wrapNone/>
            <wp:docPr id="57360" name="Obraz 57360"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765FB2" w:rsidRDefault="00765FB2" w:rsidP="001D0E49">
      <w:pPr>
        <w:ind w:left="2126"/>
        <w:jc w:val="both"/>
        <w:rPr>
          <w:b/>
        </w:rPr>
      </w:pPr>
    </w:p>
    <w:p w:rsidR="00765FB2" w:rsidRDefault="00765FB2" w:rsidP="001D0E49">
      <w:pPr>
        <w:ind w:left="2126"/>
        <w:jc w:val="both"/>
        <w:rPr>
          <w:b/>
        </w:rPr>
      </w:pPr>
    </w:p>
    <w:p w:rsidR="00765FB2" w:rsidRDefault="00765FB2" w:rsidP="001D0E49">
      <w:pPr>
        <w:ind w:left="2126"/>
        <w:jc w:val="both"/>
        <w:rPr>
          <w:b/>
        </w:rPr>
      </w:pPr>
    </w:p>
    <w:p w:rsidR="00765FB2" w:rsidRDefault="00765FB2" w:rsidP="001D0E49">
      <w:pPr>
        <w:ind w:left="2126"/>
        <w:jc w:val="both"/>
        <w:rPr>
          <w:b/>
        </w:rPr>
      </w:pPr>
    </w:p>
    <w:p w:rsidR="000E787D" w:rsidRPr="00C27F07" w:rsidRDefault="00C27F07" w:rsidP="001D0E49">
      <w:pPr>
        <w:ind w:left="2126"/>
        <w:jc w:val="both"/>
        <w:rPr>
          <w:b/>
        </w:rPr>
      </w:pPr>
      <w:r w:rsidRPr="00C27F07">
        <w:rPr>
          <w:noProof/>
          <w:lang w:eastAsia="pl-PL"/>
        </w:rPr>
        <w:drawing>
          <wp:anchor distT="0" distB="0" distL="114300" distR="114300" simplePos="0" relativeHeight="251732992" behindDoc="0" locked="0" layoutInCell="1" allowOverlap="1">
            <wp:simplePos x="0" y="0"/>
            <wp:positionH relativeFrom="column">
              <wp:posOffset>-503555</wp:posOffset>
            </wp:positionH>
            <wp:positionV relativeFrom="paragraph">
              <wp:posOffset>322580</wp:posOffset>
            </wp:positionV>
            <wp:extent cx="1569085" cy="2145665"/>
            <wp:effectExtent l="0" t="0" r="0" b="6985"/>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085" cy="2145665"/>
                    </a:xfrm>
                    <a:prstGeom prst="rect">
                      <a:avLst/>
                    </a:prstGeom>
                    <a:noFill/>
                    <a:ln w="9525">
                      <a:noFill/>
                      <a:miter lim="800000"/>
                      <a:headEnd/>
                      <a:tailEnd/>
                    </a:ln>
                  </pic:spPr>
                </pic:pic>
              </a:graphicData>
            </a:graphic>
          </wp:anchor>
        </w:drawing>
      </w:r>
      <w:r w:rsidR="000E787D" w:rsidRPr="00C27F07">
        <w:rPr>
          <w:b/>
        </w:rPr>
        <w:t>Ryszard Knapek</w:t>
      </w:r>
      <w:r w:rsidR="00D478D6">
        <w:rPr>
          <w:b/>
        </w:rPr>
        <w:t xml:space="preserve"> </w:t>
      </w:r>
      <w:r w:rsidR="00D478D6" w:rsidRPr="00D478D6">
        <w:t>(Wydział Filologiczny</w:t>
      </w:r>
      <w:r w:rsidR="00D478D6">
        <w:rPr>
          <w:b/>
        </w:rPr>
        <w:t>)</w:t>
      </w:r>
    </w:p>
    <w:p w:rsidR="00C27F07" w:rsidRPr="00C7569A" w:rsidRDefault="000E787D" w:rsidP="00C7569A">
      <w:pPr>
        <w:ind w:left="2126"/>
        <w:jc w:val="both"/>
      </w:pPr>
      <w:r>
        <w:t xml:space="preserve">Zainicjował działania samorządu doktorantów i wszelkie prace organizacyjno-administracyjne z tym związane, współtworzył Koło Naukowe Doktorantów, pierwsze i bardzo aktywne koło doktoranckie. Razem z Kołem organizował kilka projektów naukowych i konferencji, wśród których chyba najbardziej spektakularną była konferencja "Potwory - hybrydy - mutanty. Pogranicza ludzkiej natury". Poza działalnością na rzecz społeczności doktorantów, wyróżnia się w działalności naukowej, m.in. otrzymując samodzielny grant </w:t>
      </w:r>
      <w:r w:rsidR="007F27FB">
        <w:br/>
      </w:r>
      <w:r>
        <w:t xml:space="preserve">z Narodowego Centrum Nauki na realizację tematu „Tropy sekularyzacji </w:t>
      </w:r>
      <w:r w:rsidR="007F27FB">
        <w:br/>
      </w:r>
      <w:r>
        <w:t>w prozie dwudziestolecia”. Jest autorem kilkunastu prac naukowych, w tym kilku artykułów w czasopismach punktowanych, redaktorem trzech książek</w:t>
      </w:r>
      <w:r w:rsidR="007F27FB">
        <w:br/>
      </w:r>
      <w:r>
        <w:t xml:space="preserve"> i autorem dużej liczby recenzji i esejów. Mówi o sobie, że ostatnimi czasy jego największą pasją jest żona. W czasie wolnym lubi jeździć na rowerze </w:t>
      </w:r>
      <w:r w:rsidR="007F27FB">
        <w:br/>
      </w:r>
      <w:r>
        <w:t>i żeglow</w:t>
      </w:r>
      <w:r w:rsidR="007F27FB">
        <w:t>ać. A sporty, w których jest na</w:t>
      </w:r>
      <w:r>
        <w:t>prawdę dobry, to brydż i lotki.</w:t>
      </w:r>
    </w:p>
    <w:p w:rsidR="00C27F07" w:rsidRPr="00C27F07" w:rsidRDefault="00C27F07" w:rsidP="001D0E49">
      <w:pPr>
        <w:ind w:left="2126"/>
        <w:jc w:val="both"/>
        <w:rPr>
          <w:b/>
        </w:rPr>
      </w:pPr>
      <w:r w:rsidRPr="00C27F07">
        <w:rPr>
          <w:b/>
        </w:rPr>
        <w:t xml:space="preserve">Piotr Goc </w:t>
      </w:r>
      <w:r w:rsidR="00D478D6" w:rsidRPr="00D478D6">
        <w:t>(Wydział Filologiczny)</w:t>
      </w:r>
    </w:p>
    <w:p w:rsidR="00C27F07" w:rsidRDefault="00C27F07" w:rsidP="001D0E49">
      <w:pPr>
        <w:ind w:left="2126"/>
        <w:jc w:val="both"/>
      </w:pPr>
      <w:r w:rsidRPr="00C27F07">
        <w:rPr>
          <w:noProof/>
          <w:lang w:eastAsia="pl-PL"/>
        </w:rPr>
        <w:drawing>
          <wp:anchor distT="0" distB="0" distL="114300" distR="114300" simplePos="0" relativeHeight="251736064" behindDoc="0" locked="0" layoutInCell="1" allowOverlap="1">
            <wp:simplePos x="0" y="0"/>
            <wp:positionH relativeFrom="column">
              <wp:posOffset>-591185</wp:posOffset>
            </wp:positionH>
            <wp:positionV relativeFrom="paragraph">
              <wp:posOffset>304800</wp:posOffset>
            </wp:positionV>
            <wp:extent cx="1725930" cy="2360295"/>
            <wp:effectExtent l="0" t="0" r="7620" b="1905"/>
            <wp:wrapSquare wrapText="bothSides"/>
            <wp:docPr id="57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930" cy="2360295"/>
                    </a:xfrm>
                    <a:prstGeom prst="rect">
                      <a:avLst/>
                    </a:prstGeom>
                    <a:noFill/>
                    <a:ln w="9525">
                      <a:noFill/>
                      <a:miter lim="800000"/>
                      <a:headEnd/>
                      <a:tailEnd/>
                    </a:ln>
                  </pic:spPr>
                </pic:pic>
              </a:graphicData>
            </a:graphic>
          </wp:anchor>
        </w:drawing>
      </w:r>
      <w:r w:rsidRPr="00C27F07">
        <w:t>Aktywny działacz Samorządu Studenckiego przez cały okres studiów na Uniwersytecie Śląskim. Swoją działalność rozpoczął w roku 2006 jako członek Wydziałowej Rady Samorządu Studenckiego Szkoły Zarządzania, po trzech latach przechodząc do Wydziałowej Rady Samorządu Studenckiego na Wydziale Filologicznym, której członkiem jest do teraz. Przez trzy lata pełnił funkcję Przewodniczącego Komisji Socjalno-Ekonomicznej Uczelnianej Rady Samorządu Studenckiego, będąc odpowiedzialnym za sprawy socjalne studentów oraz finanse na działalność studencką. Następnie, przez dwa lata kierował praca</w:t>
      </w:r>
      <w:r w:rsidR="00DE7B00">
        <w:t>mi Samorządu Studenckiego jako p</w:t>
      </w:r>
      <w:r w:rsidRPr="00C27F07">
        <w:t xml:space="preserve">rzewodniczący. Obecnie członek Rady Fundacji Samorządu Studenckiego Uniwersytetu Śląskiego </w:t>
      </w:r>
      <w:r w:rsidR="00DE7B00">
        <w:t>„</w:t>
      </w:r>
      <w:r w:rsidRPr="00C27F07">
        <w:t>Paideia</w:t>
      </w:r>
      <w:r w:rsidR="00DE7B00">
        <w:t>”</w:t>
      </w:r>
      <w:r w:rsidRPr="00C27F07">
        <w:t xml:space="preserve"> oraz członek władz statutowych Parlamentu Studentów Rzeczypospolitej Polskiej. Poza działalnością samorządową można go spotkać w Sosnowcu w budynku na ul. Żytniej</w:t>
      </w:r>
      <w:r w:rsidR="00DE7B00">
        <w:t>,</w:t>
      </w:r>
      <w:r w:rsidRPr="00C27F07">
        <w:t xml:space="preserve"> jako studenta rosyjskiego języka biznesu. Interesuje się zagadnieniami z dziedziny rachunkowości oraz językami słowiańskimi, ze szczególnym uwzględnieniem języka bułgarskiego.</w:t>
      </w:r>
    </w:p>
    <w:p w:rsidR="00C7569A" w:rsidRDefault="00C7569A" w:rsidP="00C7569A"/>
    <w:p w:rsidR="00C7569A" w:rsidRPr="00E20F68" w:rsidRDefault="00C7569A" w:rsidP="00C7569A">
      <w:pPr>
        <w:jc w:val="center"/>
        <w:rPr>
          <w:i/>
        </w:rPr>
      </w:pPr>
      <w:r w:rsidRPr="00E20F68">
        <w:rPr>
          <w:i/>
        </w:rPr>
        <w:t xml:space="preserve">(opisy zostały przygotowane w czerwcu 2013 </w:t>
      </w:r>
      <w:proofErr w:type="spellStart"/>
      <w:r w:rsidRPr="00E20F68">
        <w:rPr>
          <w:i/>
        </w:rPr>
        <w:t>r</w:t>
      </w:r>
      <w:proofErr w:type="spellEnd"/>
      <w:r w:rsidRPr="00E20F68">
        <w:rPr>
          <w:i/>
        </w:rPr>
        <w:t>.)</w:t>
      </w:r>
    </w:p>
    <w:p w:rsidR="00C27F07" w:rsidRDefault="00C27F07" w:rsidP="00C7569A">
      <w:pPr>
        <w:jc w:val="center"/>
      </w:pPr>
    </w:p>
    <w:p w:rsidR="00C27F07" w:rsidRDefault="00B05205" w:rsidP="001D0E49">
      <w:pPr>
        <w:ind w:left="2126"/>
        <w:jc w:val="both"/>
      </w:pPr>
      <w:r>
        <w:rPr>
          <w:noProof/>
          <w:lang w:eastAsia="pl-PL"/>
        </w:rPr>
        <w:pict>
          <v:rect id="Prostokąt 57363" o:spid="_x0000_s1042" style="position:absolute;left:0;text-align:left;margin-left:335.55pt;margin-top:-76.55pt;width:37.7pt;height:420.7pt;rotation:90;z-index:-251576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" fillcolor="#376092" stroked="f" strokeweight="2pt">
            <v:path arrowok="t"/>
            <v:textbox>
              <w:txbxContent>
                <w:p w:rsidR="009E2FFE" w:rsidRDefault="009E2FFE" w:rsidP="00C27F07">
                  <w:r>
                    <w:rPr>
                      <w:noProof/>
                      <w:lang w:eastAsia="pl-PL"/>
                    </w:rPr>
                    <w:drawing>
                      <wp:inline distT="0" distB="0" distL="0" distR="0">
                        <wp:extent cx="270510" cy="23294"/>
                        <wp:effectExtent l="0" t="0" r="0" b="0"/>
                        <wp:docPr id="57365" name="Obraz 5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23294"/>
                                </a:xfrm>
                                <a:prstGeom prst="rect">
                                  <a:avLst/>
                                </a:prstGeom>
                                <a:noFill/>
                                <a:ln>
                                  <a:noFill/>
                                </a:ln>
                              </pic:spPr>
                            </pic:pic>
                          </a:graphicData>
                        </a:graphic>
                      </wp:inline>
                    </w:drawing>
                  </w:r>
                </w:p>
              </w:txbxContent>
            </v:textbox>
          </v:rect>
        </w:pict>
      </w:r>
      <w:r w:rsidR="00C27F07" w:rsidRPr="00C27F07">
        <w:rPr>
          <w:noProof/>
          <w:lang w:eastAsia="pl-PL"/>
        </w:rPr>
        <w:drawing>
          <wp:anchor distT="0" distB="0" distL="114300" distR="114300" simplePos="0" relativeHeight="251738112" behindDoc="1" locked="0" layoutInCell="1" allowOverlap="1">
            <wp:simplePos x="0" y="0"/>
            <wp:positionH relativeFrom="column">
              <wp:posOffset>-1050925</wp:posOffset>
            </wp:positionH>
            <wp:positionV relativeFrom="paragraph">
              <wp:posOffset>-896620</wp:posOffset>
            </wp:positionV>
            <wp:extent cx="7863840" cy="2091055"/>
            <wp:effectExtent l="0" t="0" r="3810" b="4445"/>
            <wp:wrapNone/>
            <wp:docPr id="57364" name="Obraz 57364"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C27F07" w:rsidRPr="00C27F07" w:rsidRDefault="00C27F07" w:rsidP="001D0E49">
      <w:pPr>
        <w:jc w:val="both"/>
      </w:pPr>
    </w:p>
    <w:p w:rsidR="00C27F07" w:rsidRPr="00C27F07" w:rsidRDefault="00C27F07" w:rsidP="001D0E49">
      <w:pPr>
        <w:jc w:val="both"/>
      </w:pPr>
    </w:p>
    <w:p w:rsidR="00C27F07" w:rsidRPr="00C27F07" w:rsidRDefault="00C27F07" w:rsidP="001D0E49">
      <w:pPr>
        <w:jc w:val="both"/>
      </w:pPr>
    </w:p>
    <w:p w:rsidR="00C27F07" w:rsidRPr="00C27F07" w:rsidRDefault="00B05205" w:rsidP="001D0E49">
      <w:pPr>
        <w:jc w:val="both"/>
      </w:pPr>
      <w:r w:rsidRPr="00B05205">
        <w:rPr>
          <w:rFonts w:ascii="Garamond" w:hAnsi="Garamond"/>
          <w:b/>
          <w:noProof/>
          <w:color w:val="FFFFFF" w:themeColor="background1"/>
          <w:lang w:eastAsia="pl-PL"/>
        </w:rPr>
        <w:pict>
          <v:shape id="Pole tekstowe 57366" o:spid="_x0000_s1043" type="#_x0000_t202" style="position:absolute;left:0;text-align:left;margin-left:152.1pt;margin-top:23.9pt;width:355.5pt;height:27.75pt;z-index:2517422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" filled="f" stroked="f" strokeweight=".5pt">
            <v:textbox>
              <w:txbxContent>
                <w:p w:rsidR="009E2FFE" w:rsidRDefault="009E2FFE" w:rsidP="00C27F07">
                  <w:pPr>
                    <w:rPr>
                      <w:rFonts w:ascii="Garamond" w:hAnsi="Garamond"/>
                      <w:b/>
                      <w:color w:val="FFFFFF" w:themeColor="background1"/>
                      <w:sz w:val="36"/>
                      <w:szCs w:val="36"/>
                    </w:rPr>
                  </w:pPr>
                  <w:r>
                    <w:rPr>
                      <w:rFonts w:ascii="Garamond" w:hAnsi="Garamond"/>
                      <w:b/>
                      <w:color w:val="FFFFFF" w:themeColor="background1"/>
                      <w:sz w:val="36"/>
                      <w:szCs w:val="36"/>
                    </w:rPr>
                    <w:t>Osiągnięcia Artystyczne</w:t>
                  </w:r>
                </w:p>
                <w:p w:rsidR="009E2FFE" w:rsidRPr="00FC563C" w:rsidRDefault="009E2FFE" w:rsidP="00C27F07">
                  <w:pPr>
                    <w:rPr>
                      <w:rFonts w:ascii="Garamond" w:hAnsi="Garamond"/>
                      <w:b/>
                      <w:color w:val="FFFFFF" w:themeColor="background1"/>
                      <w:sz w:val="36"/>
                      <w:szCs w:val="36"/>
                    </w:rPr>
                  </w:pPr>
                </w:p>
              </w:txbxContent>
            </v:textbox>
          </v:shape>
        </w:pict>
      </w:r>
    </w:p>
    <w:p w:rsidR="00C27F07" w:rsidRPr="00C27F07" w:rsidRDefault="00C27F07" w:rsidP="001D0E49">
      <w:pPr>
        <w:jc w:val="both"/>
      </w:pPr>
    </w:p>
    <w:p w:rsidR="00C27F07" w:rsidRPr="00C27F07" w:rsidRDefault="00C27F07" w:rsidP="001D0E49">
      <w:pPr>
        <w:jc w:val="both"/>
      </w:pPr>
    </w:p>
    <w:p w:rsidR="00C27F07" w:rsidRDefault="00C27F07" w:rsidP="001D0E49">
      <w:pPr>
        <w:jc w:val="both"/>
      </w:pPr>
    </w:p>
    <w:p w:rsidR="00C27F07" w:rsidRPr="00C27F07" w:rsidRDefault="00C27F07" w:rsidP="001D0E49">
      <w:pPr>
        <w:ind w:left="2126"/>
        <w:jc w:val="both"/>
        <w:rPr>
          <w:b/>
        </w:rPr>
      </w:pPr>
      <w:r>
        <w:rPr>
          <w:noProof/>
          <w:lang w:eastAsia="pl-PL"/>
        </w:rPr>
        <w:drawing>
          <wp:anchor distT="0" distB="0" distL="114300" distR="114300" simplePos="0" relativeHeight="251743232" behindDoc="0" locked="0" layoutInCell="1" allowOverlap="1">
            <wp:simplePos x="0" y="0"/>
            <wp:positionH relativeFrom="column">
              <wp:posOffset>-259715</wp:posOffset>
            </wp:positionH>
            <wp:positionV relativeFrom="paragraph">
              <wp:posOffset>29845</wp:posOffset>
            </wp:positionV>
            <wp:extent cx="1253490" cy="1714500"/>
            <wp:effectExtent l="0" t="0" r="3810" b="0"/>
            <wp:wrapSquare wrapText="bothSides"/>
            <wp:docPr id="57367" name="Obraz 5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3490" cy="1714500"/>
                    </a:xfrm>
                    <a:prstGeom prst="rect">
                      <a:avLst/>
                    </a:prstGeom>
                    <a:noFill/>
                  </pic:spPr>
                </pic:pic>
              </a:graphicData>
            </a:graphic>
          </wp:anchor>
        </w:drawing>
      </w:r>
      <w:r w:rsidRPr="00C27F07">
        <w:rPr>
          <w:b/>
        </w:rPr>
        <w:t xml:space="preserve">Anna </w:t>
      </w:r>
      <w:proofErr w:type="spellStart"/>
      <w:r w:rsidRPr="00C27F07">
        <w:rPr>
          <w:b/>
        </w:rPr>
        <w:t>Lipiak</w:t>
      </w:r>
      <w:proofErr w:type="spellEnd"/>
      <w:r w:rsidR="00D478D6">
        <w:rPr>
          <w:b/>
        </w:rPr>
        <w:t xml:space="preserve"> </w:t>
      </w:r>
      <w:r w:rsidR="00D478D6" w:rsidRPr="00D478D6">
        <w:t>(Wydział Artystyczny)</w:t>
      </w:r>
    </w:p>
    <w:p w:rsidR="00C27F07" w:rsidRDefault="00C27F07" w:rsidP="001D0E49">
      <w:pPr>
        <w:ind w:left="2126"/>
        <w:jc w:val="both"/>
      </w:pPr>
      <w:r>
        <w:t>M</w:t>
      </w:r>
      <w:r w:rsidRPr="00C27F07">
        <w:t xml:space="preserve">imo młodego wieku ma bogate doświadczenie artystyczne. Angażuje się </w:t>
      </w:r>
      <w:r w:rsidR="00DE7B00">
        <w:br/>
      </w:r>
      <w:r w:rsidRPr="00C27F07">
        <w:t xml:space="preserve">w działalność artystyczną w kraju i za granicą, prezentując swoje umiejętności pianistyczne na licznych konkursach. W tym roku otrzymała I nagrodę na XXIV Concorso Internazionale „Camillo Togni” w konkursie pianistycznym </w:t>
      </w:r>
      <w:r w:rsidR="00DE7B00">
        <w:br/>
      </w:r>
      <w:r w:rsidRPr="00C27F07">
        <w:t>we Włoszech. W roku 2012 otrzymała I nagrodę na IX międzynarodowym Konkursi</w:t>
      </w:r>
      <w:r w:rsidR="00DE7B00">
        <w:t>e Interpretacyjnym w kategorii „</w:t>
      </w:r>
      <w:r w:rsidRPr="00C27F07">
        <w:t>fortepian solo</w:t>
      </w:r>
      <w:r w:rsidR="00DE7B00">
        <w:t>”</w:t>
      </w:r>
      <w:r w:rsidRPr="00C27F07">
        <w:t xml:space="preserve"> na Słowacji. Poza tym jest uczestnikiem wielu prestiżowych kursów pianistycznych.</w:t>
      </w:r>
    </w:p>
    <w:p w:rsidR="00C27F07" w:rsidRDefault="00C27F07" w:rsidP="001D0E49">
      <w:pPr>
        <w:ind w:left="2126"/>
        <w:jc w:val="both"/>
      </w:pPr>
    </w:p>
    <w:p w:rsidR="001729C3" w:rsidRPr="001729C3" w:rsidRDefault="00C27F07" w:rsidP="001D0E49">
      <w:pPr>
        <w:ind w:left="2126"/>
        <w:jc w:val="both"/>
        <w:rPr>
          <w:b/>
        </w:rPr>
      </w:pPr>
      <w:r w:rsidRPr="001729C3">
        <w:rPr>
          <w:b/>
        </w:rPr>
        <w:t xml:space="preserve">Katarzyna Szyja </w:t>
      </w:r>
      <w:r w:rsidR="00D478D6" w:rsidRPr="00D478D6">
        <w:t>(Wydział Nauk o Ziemi</w:t>
      </w:r>
      <w:r w:rsidR="00D478D6">
        <w:rPr>
          <w:b/>
        </w:rPr>
        <w:t>)</w:t>
      </w:r>
    </w:p>
    <w:p w:rsidR="00C27F07" w:rsidRDefault="001729C3" w:rsidP="001D0E49">
      <w:pPr>
        <w:ind w:left="2126"/>
        <w:jc w:val="both"/>
      </w:pPr>
      <w:r w:rsidRPr="001729C3">
        <w:rPr>
          <w:noProof/>
          <w:lang w:eastAsia="pl-PL"/>
        </w:rPr>
        <w:drawing>
          <wp:anchor distT="0" distB="0" distL="114300" distR="114300" simplePos="0" relativeHeight="251744256" behindDoc="0" locked="0" layoutInCell="1" allowOverlap="1">
            <wp:simplePos x="0" y="0"/>
            <wp:positionH relativeFrom="column">
              <wp:posOffset>-259715</wp:posOffset>
            </wp:positionH>
            <wp:positionV relativeFrom="paragraph">
              <wp:posOffset>63500</wp:posOffset>
            </wp:positionV>
            <wp:extent cx="1294130" cy="1771650"/>
            <wp:effectExtent l="0" t="0" r="1270" b="0"/>
            <wp:wrapSquare wrapText="bothSides"/>
            <wp:docPr id="5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1"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30" cy="1771650"/>
                    </a:xfrm>
                    <a:prstGeom prst="rect">
                      <a:avLst/>
                    </a:prstGeom>
                    <a:noFill/>
                    <a:ln w="9525">
                      <a:noFill/>
                      <a:miter lim="800000"/>
                      <a:headEnd/>
                      <a:tailEnd/>
                    </a:ln>
                  </pic:spPr>
                </pic:pic>
              </a:graphicData>
            </a:graphic>
          </wp:anchor>
        </w:drawing>
      </w:r>
      <w:r>
        <w:t>W</w:t>
      </w:r>
      <w:r w:rsidR="00C27F07" w:rsidRPr="00C27F07">
        <w:t xml:space="preserve"> rubryce „moje zainteresowania i pasje” wymieniła: taniec towarzyski, taniec współczesny, taniec klasyczny, podróże, zwierzęta. Wielokrotnie uczestniczyła, dochodząc także do finałów, w międzynarodowych</w:t>
      </w:r>
      <w:r w:rsidR="00DE7B00">
        <w:br/>
      </w:r>
      <w:r w:rsidR="00C27F07" w:rsidRPr="00C27F07">
        <w:t xml:space="preserve"> i ogólnopolskich turniejach tańca towarzyskiego. W 2011 roku zajęła </w:t>
      </w:r>
      <w:r w:rsidR="00DE7B00">
        <w:br/>
      </w:r>
      <w:r w:rsidR="00C27F07" w:rsidRPr="00C27F07">
        <w:t xml:space="preserve">2 miejsce w Międzynarodowym Turnieju Tańca Towarzyskiego POLONEZ. </w:t>
      </w:r>
      <w:r w:rsidR="00DE7B00">
        <w:br/>
      </w:r>
      <w:r w:rsidR="00C27F07" w:rsidRPr="00C27F07">
        <w:t>W tym samym roku uczestniczyła także w XIX Ogólnopolskim Turn</w:t>
      </w:r>
      <w:r w:rsidR="00DE7B00">
        <w:t>ieju Tańca Towarzyskiego Kłobuck-Węglowice</w:t>
      </w:r>
      <w:r w:rsidR="00C27F07" w:rsidRPr="00C27F07">
        <w:t xml:space="preserve">, gdzie zajęła 3 miejsce. Poza tym ma na koncie ponad 20 występów w turniejach tanecznych, w których zajęła wysokie pozycje. Łączy działalność artystyczną z obowiązkami studenta, osiągając bardzo dobre wyniki w nauce. </w:t>
      </w:r>
    </w:p>
    <w:p w:rsidR="00C7569A" w:rsidRDefault="00C7569A" w:rsidP="00C7569A"/>
    <w:p w:rsidR="00C7569A" w:rsidRDefault="00C7569A" w:rsidP="00C7569A"/>
    <w:p w:rsidR="00C7569A" w:rsidRDefault="00C7569A" w:rsidP="00C7569A"/>
    <w:p w:rsidR="00C7569A" w:rsidRDefault="00C7569A" w:rsidP="00C7569A"/>
    <w:p w:rsidR="00C7569A" w:rsidRDefault="00C7569A" w:rsidP="00C7569A"/>
    <w:p w:rsidR="00C7569A" w:rsidRPr="00E20F68" w:rsidRDefault="00C7569A" w:rsidP="00C7569A">
      <w:pPr>
        <w:jc w:val="center"/>
        <w:rPr>
          <w:i/>
        </w:rPr>
      </w:pPr>
      <w:r w:rsidRPr="00E20F68">
        <w:rPr>
          <w:i/>
        </w:rPr>
        <w:t xml:space="preserve">(opisy zostały przygotowane w czerwcu 2013 </w:t>
      </w:r>
      <w:proofErr w:type="spellStart"/>
      <w:r w:rsidRPr="00E20F68">
        <w:rPr>
          <w:i/>
        </w:rPr>
        <w:t>r</w:t>
      </w:r>
      <w:proofErr w:type="spellEnd"/>
      <w:r w:rsidRPr="00E20F68">
        <w:rPr>
          <w:i/>
        </w:rPr>
        <w:t>.</w:t>
      </w:r>
      <w:r w:rsidR="00E20F68">
        <w:rPr>
          <w:i/>
        </w:rPr>
        <w:t xml:space="preserve"> w oparciu o aplikacje laureatek</w:t>
      </w:r>
      <w:r w:rsidRPr="00E20F68">
        <w:rPr>
          <w:i/>
        </w:rPr>
        <w:t>)</w:t>
      </w:r>
    </w:p>
    <w:p w:rsidR="00C7569A" w:rsidRDefault="00C7569A" w:rsidP="00C7569A">
      <w:pPr>
        <w:jc w:val="center"/>
      </w:pPr>
    </w:p>
    <w:p w:rsidR="001729C3" w:rsidRDefault="00B05205" w:rsidP="001D0E49">
      <w:pPr>
        <w:spacing w:line="360" w:lineRule="auto"/>
        <w:jc w:val="both"/>
        <w:rPr>
          <w:rFonts w:ascii="Calibri" w:hAnsi="Calibri"/>
          <w:b/>
          <w:bCs/>
          <w:szCs w:val="15"/>
          <w:lang w:eastAsia="zh-CN"/>
        </w:rPr>
      </w:pPr>
      <w:r w:rsidRPr="00B05205">
        <w:rPr>
          <w:b/>
          <w:noProof/>
          <w:lang w:eastAsia="pl-PL"/>
        </w:rPr>
        <w:pict>
          <v:rect id="Prostokąt 57370" o:spid="_x0000_s1044" style="position:absolute;left:0;text-align:left;margin-left:336.75pt;margin-top:-81pt;width:37.7pt;height:420.7pt;rotation:90;z-index:-251567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" fillcolor="#376092" stroked="f" strokeweight="2pt">
            <v:path arrowok="t"/>
            <v:textbox>
              <w:txbxContent>
                <w:p w:rsidR="009E2FFE" w:rsidRDefault="009E2FFE" w:rsidP="001729C3">
                  <w:r>
                    <w:rPr>
                      <w:noProof/>
                      <w:lang w:eastAsia="pl-PL"/>
                    </w:rPr>
                    <w:drawing>
                      <wp:inline distT="0" distB="0" distL="0" distR="0">
                        <wp:extent cx="270510" cy="23294"/>
                        <wp:effectExtent l="0" t="0" r="0" b="0"/>
                        <wp:docPr id="57371" name="Obraz 5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23294"/>
                                </a:xfrm>
                                <a:prstGeom prst="rect">
                                  <a:avLst/>
                                </a:prstGeom>
                                <a:noFill/>
                                <a:ln>
                                  <a:noFill/>
                                </a:ln>
                              </pic:spPr>
                            </pic:pic>
                          </a:graphicData>
                        </a:graphic>
                      </wp:inline>
                    </w:drawing>
                  </w:r>
                </w:p>
              </w:txbxContent>
            </v:textbox>
          </v:rect>
        </w:pict>
      </w:r>
      <w:r w:rsidR="001729C3" w:rsidRPr="00C27F07">
        <w:rPr>
          <w:noProof/>
          <w:lang w:eastAsia="pl-PL"/>
        </w:rPr>
        <w:drawing>
          <wp:anchor distT="0" distB="0" distL="114300" distR="114300" simplePos="0" relativeHeight="251746304" behindDoc="1" locked="0" layoutInCell="1" allowOverlap="1">
            <wp:simplePos x="0" y="0"/>
            <wp:positionH relativeFrom="column">
              <wp:posOffset>-1035685</wp:posOffset>
            </wp:positionH>
            <wp:positionV relativeFrom="paragraph">
              <wp:posOffset>-904240</wp:posOffset>
            </wp:positionV>
            <wp:extent cx="7863840" cy="2091055"/>
            <wp:effectExtent l="0" t="0" r="3810" b="4445"/>
            <wp:wrapNone/>
            <wp:docPr id="57368" name="Obraz 57368"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1729C3" w:rsidRDefault="001729C3" w:rsidP="001D0E49">
      <w:pPr>
        <w:spacing w:line="360" w:lineRule="auto"/>
        <w:jc w:val="both"/>
        <w:rPr>
          <w:rFonts w:ascii="Calibri" w:hAnsi="Calibri"/>
          <w:b/>
          <w:bCs/>
          <w:szCs w:val="15"/>
          <w:lang w:eastAsia="zh-CN"/>
        </w:rPr>
      </w:pPr>
    </w:p>
    <w:p w:rsidR="001729C3" w:rsidRDefault="001729C3" w:rsidP="001D0E49">
      <w:pPr>
        <w:spacing w:line="360" w:lineRule="auto"/>
        <w:jc w:val="both"/>
        <w:rPr>
          <w:rFonts w:ascii="Calibri" w:hAnsi="Calibri"/>
          <w:b/>
          <w:bCs/>
          <w:szCs w:val="15"/>
          <w:lang w:eastAsia="zh-CN"/>
        </w:rPr>
      </w:pPr>
    </w:p>
    <w:p w:rsidR="001729C3" w:rsidRDefault="00B05205" w:rsidP="001D0E49">
      <w:pPr>
        <w:spacing w:line="360" w:lineRule="auto"/>
        <w:jc w:val="both"/>
        <w:rPr>
          <w:rFonts w:ascii="Calibri" w:hAnsi="Calibri"/>
          <w:b/>
          <w:bCs/>
          <w:szCs w:val="15"/>
          <w:lang w:eastAsia="zh-CN"/>
        </w:rPr>
      </w:pPr>
      <w:r w:rsidRPr="00B05205">
        <w:rPr>
          <w:rFonts w:ascii="Garamond" w:hAnsi="Garamond"/>
          <w:b/>
          <w:noProof/>
          <w:color w:val="FFFFFF" w:themeColor="background1"/>
          <w:lang w:eastAsia="pl-PL"/>
        </w:rPr>
        <w:pict>
          <v:shape id="Pole tekstowe 57373" o:spid="_x0000_s1045" type="#_x0000_t202" style="position:absolute;left:0;text-align:left;margin-left:164.75pt;margin-top:29.55pt;width:355.5pt;height:27.75pt;z-index:2517514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" filled="f" stroked="f" strokeweight=".5pt">
            <v:textbox>
              <w:txbxContent>
                <w:p w:rsidR="009E2FFE" w:rsidRDefault="009E2FFE" w:rsidP="001729C3">
                  <w:pPr>
                    <w:rPr>
                      <w:rFonts w:ascii="Garamond" w:hAnsi="Garamond"/>
                      <w:b/>
                      <w:color w:val="FFFFFF" w:themeColor="background1"/>
                      <w:sz w:val="36"/>
                      <w:szCs w:val="36"/>
                    </w:rPr>
                  </w:pPr>
                  <w:r>
                    <w:rPr>
                      <w:rFonts w:ascii="Garamond" w:hAnsi="Garamond"/>
                      <w:b/>
                      <w:color w:val="FFFFFF" w:themeColor="background1"/>
                      <w:sz w:val="36"/>
                      <w:szCs w:val="36"/>
                    </w:rPr>
                    <w:t>Osiągnięcia Sportowe</w:t>
                  </w:r>
                </w:p>
                <w:p w:rsidR="009E2FFE" w:rsidRDefault="009E2FFE" w:rsidP="001729C3">
                  <w:pPr>
                    <w:rPr>
                      <w:rFonts w:ascii="Garamond" w:hAnsi="Garamond"/>
                      <w:b/>
                      <w:color w:val="FFFFFF" w:themeColor="background1"/>
                      <w:sz w:val="36"/>
                      <w:szCs w:val="36"/>
                    </w:rPr>
                  </w:pPr>
                </w:p>
                <w:p w:rsidR="009E2FFE" w:rsidRPr="00FC563C" w:rsidRDefault="009E2FFE" w:rsidP="001729C3">
                  <w:pPr>
                    <w:rPr>
                      <w:rFonts w:ascii="Garamond" w:hAnsi="Garamond"/>
                      <w:b/>
                      <w:color w:val="FFFFFF" w:themeColor="background1"/>
                      <w:sz w:val="36"/>
                      <w:szCs w:val="36"/>
                    </w:rPr>
                  </w:pPr>
                </w:p>
              </w:txbxContent>
            </v:textbox>
          </v:shape>
        </w:pict>
      </w:r>
    </w:p>
    <w:p w:rsidR="001729C3" w:rsidRDefault="001729C3" w:rsidP="001D0E49">
      <w:pPr>
        <w:ind w:left="2126"/>
        <w:jc w:val="both"/>
        <w:rPr>
          <w:b/>
        </w:rPr>
      </w:pPr>
    </w:p>
    <w:p w:rsidR="001729C3" w:rsidRDefault="001729C3" w:rsidP="00C7569A">
      <w:pPr>
        <w:jc w:val="both"/>
        <w:rPr>
          <w:b/>
        </w:rPr>
      </w:pPr>
    </w:p>
    <w:p w:rsidR="001729C3" w:rsidRDefault="001729C3" w:rsidP="001D0E49">
      <w:pPr>
        <w:ind w:left="2126"/>
        <w:jc w:val="both"/>
        <w:rPr>
          <w:b/>
        </w:rPr>
      </w:pPr>
    </w:p>
    <w:p w:rsidR="001729C3" w:rsidRPr="00D322A3" w:rsidRDefault="001729C3" w:rsidP="001D0E49">
      <w:pPr>
        <w:ind w:left="2126"/>
        <w:jc w:val="both"/>
      </w:pPr>
      <w:r w:rsidRPr="001729C3">
        <w:rPr>
          <w:b/>
        </w:rPr>
        <w:t xml:space="preserve">Natalia </w:t>
      </w:r>
      <w:proofErr w:type="spellStart"/>
      <w:r w:rsidRPr="001729C3">
        <w:rPr>
          <w:b/>
        </w:rPr>
        <w:t>Dukland</w:t>
      </w:r>
      <w:proofErr w:type="spellEnd"/>
      <w:r w:rsidR="00D322A3">
        <w:rPr>
          <w:b/>
        </w:rPr>
        <w:t xml:space="preserve"> </w:t>
      </w:r>
      <w:r w:rsidR="00D322A3">
        <w:t>(Wydział Informatyki i Nauki o Materiałach)</w:t>
      </w:r>
    </w:p>
    <w:p w:rsidR="001729C3" w:rsidRDefault="001729C3" w:rsidP="001D0E49">
      <w:pPr>
        <w:ind w:left="2126"/>
        <w:jc w:val="both"/>
      </w:pPr>
      <w:r w:rsidRPr="001729C3">
        <w:rPr>
          <w:noProof/>
          <w:lang w:eastAsia="pl-PL"/>
        </w:rPr>
        <w:drawing>
          <wp:anchor distT="0" distB="0" distL="114300" distR="114300" simplePos="0" relativeHeight="251752448" behindDoc="0" locked="0" layoutInCell="1" allowOverlap="1">
            <wp:simplePos x="0" y="0"/>
            <wp:positionH relativeFrom="column">
              <wp:posOffset>-374015</wp:posOffset>
            </wp:positionH>
            <wp:positionV relativeFrom="paragraph">
              <wp:posOffset>-635</wp:posOffset>
            </wp:positionV>
            <wp:extent cx="1409065" cy="1920240"/>
            <wp:effectExtent l="0" t="0" r="635" b="3810"/>
            <wp:wrapSquare wrapText="bothSides"/>
            <wp:docPr id="5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065" cy="1920240"/>
                    </a:xfrm>
                    <a:prstGeom prst="rect">
                      <a:avLst/>
                    </a:prstGeom>
                    <a:noFill/>
                    <a:ln w="9525">
                      <a:noFill/>
                      <a:miter lim="800000"/>
                      <a:headEnd/>
                      <a:tailEnd/>
                    </a:ln>
                  </pic:spPr>
                </pic:pic>
              </a:graphicData>
            </a:graphic>
          </wp:anchor>
        </w:drawing>
      </w:r>
      <w:r>
        <w:t>N</w:t>
      </w:r>
      <w:r w:rsidRPr="001729C3">
        <w:t>apisała o sobie: „staram się robić w życiu to, co mnie pasjonuje i co daje mi satysfakcję. Wciąż uczę się od innych, bardziej doświadczonych ludzi…”</w:t>
      </w:r>
      <w:r w:rsidR="00A71BAC">
        <w:t>.</w:t>
      </w:r>
      <w:r w:rsidRPr="001729C3">
        <w:t xml:space="preserve"> Od 11 lat trenuje łucznictwo i ma na swoim koncie znaczące osiągnięcia sportowe. M.in. zdobyła II miejsce w konkurencji indywidualnej i tytuł </w:t>
      </w:r>
      <w:r w:rsidR="00A71BAC">
        <w:br/>
      </w:r>
      <w:r w:rsidRPr="001729C3">
        <w:t xml:space="preserve">I Wicemistrza Polski w roku 2012 oraz II Wicemistrza Polski na rok 2013 </w:t>
      </w:r>
      <w:r w:rsidR="00A71BAC">
        <w:br/>
      </w:r>
      <w:r w:rsidRPr="001729C3">
        <w:t>w kategorii łuków klasycznych. Równolegle studiuje na Śląskim Uniwersytecie Medycznym. Swoją aktywność sportową rozwija jako w Akademickim Związku Sportowym UŚ i w Miejskim Ludowym Klubie Sportowym „Czarna Strzała” w Bytomiu. Dodatkowo jest zawodnikiem Grupy Szkolenia Olimpijskiego Polskiego Związku Łuczniczego.</w:t>
      </w:r>
    </w:p>
    <w:p w:rsidR="001729C3" w:rsidRDefault="001729C3" w:rsidP="001D0E49">
      <w:pPr>
        <w:ind w:left="2126"/>
        <w:jc w:val="both"/>
      </w:pPr>
    </w:p>
    <w:p w:rsidR="001729C3" w:rsidRDefault="001729C3" w:rsidP="001D0E49">
      <w:pPr>
        <w:ind w:left="2126"/>
        <w:jc w:val="both"/>
        <w:rPr>
          <w:b/>
        </w:rPr>
      </w:pPr>
      <w:r w:rsidRPr="001729C3">
        <w:rPr>
          <w:noProof/>
          <w:lang w:eastAsia="pl-PL"/>
        </w:rPr>
        <w:drawing>
          <wp:anchor distT="0" distB="0" distL="114300" distR="114300" simplePos="0" relativeHeight="251753472" behindDoc="0" locked="0" layoutInCell="1" allowOverlap="1">
            <wp:simplePos x="0" y="0"/>
            <wp:positionH relativeFrom="column">
              <wp:posOffset>-374015</wp:posOffset>
            </wp:positionH>
            <wp:positionV relativeFrom="paragraph">
              <wp:posOffset>285750</wp:posOffset>
            </wp:positionV>
            <wp:extent cx="1474470" cy="2014855"/>
            <wp:effectExtent l="0" t="0" r="0" b="4445"/>
            <wp:wrapSquare wrapText="bothSides"/>
            <wp:docPr id="4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4470" cy="2014855"/>
                    </a:xfrm>
                    <a:prstGeom prst="rect">
                      <a:avLst/>
                    </a:prstGeom>
                    <a:noFill/>
                    <a:ln w="9525">
                      <a:noFill/>
                      <a:miter lim="800000"/>
                      <a:headEnd/>
                      <a:tailEnd/>
                    </a:ln>
                  </pic:spPr>
                </pic:pic>
              </a:graphicData>
            </a:graphic>
          </wp:anchor>
        </w:drawing>
      </w:r>
    </w:p>
    <w:p w:rsidR="001729C3" w:rsidRPr="00D322A3" w:rsidRDefault="001729C3" w:rsidP="001D0E49">
      <w:pPr>
        <w:ind w:left="2126"/>
        <w:jc w:val="both"/>
      </w:pPr>
      <w:r w:rsidRPr="001729C3">
        <w:rPr>
          <w:b/>
        </w:rPr>
        <w:t>Aleksander Golba</w:t>
      </w:r>
      <w:r w:rsidR="00D322A3">
        <w:t xml:space="preserve"> (Wydział Nauk o Ziemi)</w:t>
      </w:r>
    </w:p>
    <w:p w:rsidR="001729C3" w:rsidRDefault="001729C3" w:rsidP="001D0E49">
      <w:pPr>
        <w:ind w:left="2126"/>
        <w:jc w:val="both"/>
      </w:pPr>
      <w:r>
        <w:t>M</w:t>
      </w:r>
      <w:r w:rsidRPr="001729C3">
        <w:t xml:space="preserve">a na swoim koncie osiągnięcia sportowe o zasięgu międzynarodowym </w:t>
      </w:r>
      <w:r w:rsidR="00A71BAC">
        <w:br/>
      </w:r>
      <w:r w:rsidRPr="001729C3">
        <w:t xml:space="preserve">i ogólnopolskim, są to m.in. w 2011 roku - I miejsce i tytuł Mistrza Śląska </w:t>
      </w:r>
      <w:r w:rsidR="00A71BAC">
        <w:br/>
      </w:r>
      <w:r w:rsidRPr="001729C3">
        <w:t xml:space="preserve">w Łucznictwie Terenowym, w 2012 roku – III miejsce w Mistrzostwach Polski w Łucznictwie Terenowym w 3D HDH IAA. Swoje umiejętności rozwija </w:t>
      </w:r>
      <w:r w:rsidR="00A71BAC">
        <w:br/>
      </w:r>
      <w:r w:rsidRPr="001729C3">
        <w:t>w organizacjach pozauczelnianych, takich jak Łucznicze Towarzystwo Sportowe 3D w Rudzie Śląskiej. Poza tym gra na gitarze</w:t>
      </w:r>
      <w:r w:rsidR="00A71BAC">
        <w:t>,</w:t>
      </w:r>
      <w:r w:rsidRPr="001729C3">
        <w:t xml:space="preserve"> a do swoich pasji zalicza terrarystykę, gotowanie, wspinaczkę górską oraz badanie zjawisk lodowych w zbiornikach wodnych. Do najmilszych zajęć zalicza spędzanie czasu z rodziną.  </w:t>
      </w:r>
    </w:p>
    <w:p w:rsidR="00C7569A" w:rsidRDefault="00C7569A" w:rsidP="00C7569A"/>
    <w:p w:rsidR="00C7569A" w:rsidRDefault="00C7569A" w:rsidP="00C7569A"/>
    <w:p w:rsidR="00C7569A" w:rsidRDefault="00C7569A" w:rsidP="00C7569A"/>
    <w:p w:rsidR="00C7569A" w:rsidRPr="00C7569A" w:rsidRDefault="00C7569A" w:rsidP="00C7569A">
      <w:pPr>
        <w:jc w:val="center"/>
        <w:rPr>
          <w:i/>
        </w:rPr>
      </w:pPr>
      <w:r w:rsidRPr="00C7569A">
        <w:rPr>
          <w:i/>
        </w:rPr>
        <w:t xml:space="preserve">(opisy zostały przygotowane w czerwcu 2013 </w:t>
      </w:r>
      <w:proofErr w:type="spellStart"/>
      <w:r w:rsidRPr="00C7569A">
        <w:rPr>
          <w:i/>
        </w:rPr>
        <w:t>r</w:t>
      </w:r>
      <w:proofErr w:type="spellEnd"/>
      <w:r w:rsidRPr="00C7569A">
        <w:rPr>
          <w:i/>
        </w:rPr>
        <w:t>. w oparciu o aplikacje laureatów)</w:t>
      </w:r>
    </w:p>
    <w:p w:rsidR="001729C3" w:rsidRDefault="001729C3" w:rsidP="00C7569A">
      <w:pPr>
        <w:jc w:val="center"/>
      </w:pPr>
    </w:p>
    <w:p w:rsidR="001729C3" w:rsidRPr="001729C3" w:rsidRDefault="00B05205" w:rsidP="001D0E49">
      <w:pPr>
        <w:ind w:left="2126"/>
        <w:jc w:val="both"/>
      </w:pPr>
      <w:r w:rsidRPr="00B05205">
        <w:rPr>
          <w:b/>
          <w:noProof/>
          <w:lang w:eastAsia="pl-PL"/>
        </w:rPr>
        <w:pict>
          <v:rect id="Prostokąt 20481" o:spid="_x0000_s1046" style="position:absolute;left:0;text-align:left;margin-left:338.85pt;margin-top:-69.25pt;width:37.7pt;height:420.7pt;rotation:90;z-index:-251554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" fillcolor="#376092" stroked="f" strokeweight="2pt">
            <v:path arrowok="t"/>
            <v:textbox>
              <w:txbxContent>
                <w:p w:rsidR="009E2FFE" w:rsidRDefault="009E2FFE" w:rsidP="00A8344C">
                  <w:r>
                    <w:rPr>
                      <w:noProof/>
                      <w:lang w:eastAsia="pl-PL"/>
                    </w:rPr>
                    <w:drawing>
                      <wp:inline distT="0" distB="0" distL="0" distR="0">
                        <wp:extent cx="270510" cy="23294"/>
                        <wp:effectExtent l="0" t="0" r="0" b="0"/>
                        <wp:docPr id="20482" name="Obraz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23294"/>
                                </a:xfrm>
                                <a:prstGeom prst="rect">
                                  <a:avLst/>
                                </a:prstGeom>
                                <a:noFill/>
                                <a:ln>
                                  <a:noFill/>
                                </a:ln>
                              </pic:spPr>
                            </pic:pic>
                          </a:graphicData>
                        </a:graphic>
                      </wp:inline>
                    </w:drawing>
                  </w:r>
                </w:p>
              </w:txbxContent>
            </v:textbox>
          </v:rect>
        </w:pict>
      </w:r>
      <w:r w:rsidR="00A8344C" w:rsidRPr="00C27F07">
        <w:rPr>
          <w:noProof/>
          <w:lang w:eastAsia="pl-PL"/>
        </w:rPr>
        <w:drawing>
          <wp:anchor distT="0" distB="0" distL="114300" distR="114300" simplePos="0" relativeHeight="251759616" behindDoc="1" locked="0" layoutInCell="1" allowOverlap="1">
            <wp:simplePos x="0" y="0"/>
            <wp:positionH relativeFrom="column">
              <wp:posOffset>-1031875</wp:posOffset>
            </wp:positionH>
            <wp:positionV relativeFrom="paragraph">
              <wp:posOffset>-900430</wp:posOffset>
            </wp:positionV>
            <wp:extent cx="7863840" cy="2091055"/>
            <wp:effectExtent l="0" t="0" r="3810" b="4445"/>
            <wp:wrapNone/>
            <wp:docPr id="20480" name="Obraz 20480"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1729C3" w:rsidRPr="001729C3" w:rsidRDefault="001729C3" w:rsidP="001D0E49">
      <w:pPr>
        <w:ind w:left="2126"/>
        <w:jc w:val="both"/>
      </w:pPr>
    </w:p>
    <w:p w:rsidR="00A8344C" w:rsidRDefault="00B05205" w:rsidP="001D0E49">
      <w:pPr>
        <w:ind w:left="2126"/>
        <w:jc w:val="both"/>
      </w:pPr>
      <w:r w:rsidRPr="00B05205">
        <w:rPr>
          <w:rFonts w:ascii="Garamond" w:hAnsi="Garamond"/>
          <w:b/>
          <w:noProof/>
          <w:color w:val="FFFFFF" w:themeColor="background1"/>
          <w:lang w:eastAsia="pl-PL"/>
        </w:rPr>
        <w:pict>
          <v:shape id="Pole tekstowe 20483" o:spid="_x0000_s1047" type="#_x0000_t202" style="position:absolute;left:0;text-align:left;margin-left:158.65pt;margin-top:73.55pt;width:386.1pt;height:50.4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" filled="f" stroked="f" strokeweight=".5pt">
            <v:textbox>
              <w:txbxContent>
                <w:p w:rsidR="009E2FFE" w:rsidRPr="00D00BEE" w:rsidRDefault="009E2FFE" w:rsidP="00A8344C">
                  <w:pPr>
                    <w:rPr>
                      <w:rFonts w:ascii="Garamond" w:hAnsi="Garamond"/>
                      <w:b/>
                      <w:color w:val="FFFFFF" w:themeColor="background1"/>
                      <w:sz w:val="32"/>
                      <w:szCs w:val="36"/>
                    </w:rPr>
                  </w:pPr>
                  <w:r w:rsidRPr="00D00BEE">
                    <w:rPr>
                      <w:rFonts w:ascii="Garamond" w:hAnsi="Garamond"/>
                      <w:b/>
                      <w:color w:val="FFFFFF" w:themeColor="background1"/>
                      <w:sz w:val="32"/>
                      <w:szCs w:val="36"/>
                    </w:rPr>
                    <w:t>Działalność na Rzecz Społeczności Akademickiej</w:t>
                  </w:r>
                </w:p>
                <w:p w:rsidR="009E2FFE" w:rsidRDefault="009E2FFE" w:rsidP="00A8344C">
                  <w:pPr>
                    <w:rPr>
                      <w:rFonts w:ascii="Garamond" w:hAnsi="Garamond"/>
                      <w:b/>
                      <w:color w:val="FFFFFF" w:themeColor="background1"/>
                      <w:sz w:val="36"/>
                      <w:szCs w:val="36"/>
                    </w:rPr>
                  </w:pPr>
                </w:p>
                <w:p w:rsidR="009E2FFE" w:rsidRPr="00FC563C" w:rsidRDefault="009E2FFE" w:rsidP="00A8344C">
                  <w:pPr>
                    <w:rPr>
                      <w:rFonts w:ascii="Garamond" w:hAnsi="Garamond"/>
                      <w:b/>
                      <w:color w:val="FFFFFF" w:themeColor="background1"/>
                      <w:sz w:val="36"/>
                      <w:szCs w:val="36"/>
                    </w:rPr>
                  </w:pPr>
                </w:p>
              </w:txbxContent>
            </v:textbox>
          </v:shape>
        </w:pict>
      </w:r>
    </w:p>
    <w:p w:rsidR="00A8344C" w:rsidRPr="00A8344C" w:rsidRDefault="00A8344C" w:rsidP="001D0E49">
      <w:pPr>
        <w:jc w:val="both"/>
      </w:pPr>
    </w:p>
    <w:p w:rsidR="00A8344C" w:rsidRPr="00A8344C" w:rsidRDefault="00A8344C" w:rsidP="001D0E49">
      <w:pPr>
        <w:jc w:val="both"/>
      </w:pPr>
    </w:p>
    <w:p w:rsidR="00A8344C" w:rsidRPr="00A8344C" w:rsidRDefault="00A8344C" w:rsidP="001D0E49">
      <w:pPr>
        <w:jc w:val="both"/>
      </w:pPr>
    </w:p>
    <w:p w:rsidR="00A8344C" w:rsidRDefault="00A8344C" w:rsidP="001D0E49">
      <w:pPr>
        <w:jc w:val="both"/>
      </w:pPr>
    </w:p>
    <w:p w:rsidR="00A8344C" w:rsidRDefault="00A8344C" w:rsidP="001D0E49">
      <w:pPr>
        <w:tabs>
          <w:tab w:val="left" w:pos="3186"/>
        </w:tabs>
        <w:jc w:val="both"/>
      </w:pPr>
      <w:r>
        <w:tab/>
      </w:r>
    </w:p>
    <w:p w:rsidR="00A8344C" w:rsidRPr="00A8344C" w:rsidRDefault="00A8344C" w:rsidP="001D0E49">
      <w:pPr>
        <w:ind w:left="2126"/>
        <w:jc w:val="both"/>
        <w:rPr>
          <w:b/>
        </w:rPr>
      </w:pPr>
      <w:r w:rsidRPr="00A8344C">
        <w:rPr>
          <w:noProof/>
          <w:lang w:eastAsia="pl-PL"/>
        </w:rPr>
        <w:drawing>
          <wp:anchor distT="0" distB="0" distL="114300" distR="114300" simplePos="0" relativeHeight="251764736" behindDoc="0" locked="0" layoutInCell="1" allowOverlap="1">
            <wp:simplePos x="0" y="0"/>
            <wp:positionH relativeFrom="column">
              <wp:posOffset>-431165</wp:posOffset>
            </wp:positionH>
            <wp:positionV relativeFrom="paragraph">
              <wp:posOffset>241300</wp:posOffset>
            </wp:positionV>
            <wp:extent cx="1588770" cy="2173605"/>
            <wp:effectExtent l="0" t="0" r="0" b="0"/>
            <wp:wrapSquare wrapText="bothSides"/>
            <wp:docPr id="4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8770" cy="2173605"/>
                    </a:xfrm>
                    <a:prstGeom prst="rect">
                      <a:avLst/>
                    </a:prstGeom>
                    <a:noFill/>
                    <a:ln w="9525">
                      <a:noFill/>
                      <a:miter lim="800000"/>
                      <a:headEnd/>
                      <a:tailEnd/>
                    </a:ln>
                  </pic:spPr>
                </pic:pic>
              </a:graphicData>
            </a:graphic>
          </wp:anchor>
        </w:drawing>
      </w:r>
      <w:r w:rsidR="00D478D6">
        <w:rPr>
          <w:b/>
        </w:rPr>
        <w:t xml:space="preserve">Emilia Bożek </w:t>
      </w:r>
      <w:r w:rsidR="00D478D6" w:rsidRPr="00D478D6">
        <w:t>(Wydział Pedagogiki i Psychologii)</w:t>
      </w:r>
    </w:p>
    <w:p w:rsidR="001729C3" w:rsidRDefault="00A8344C" w:rsidP="001D0E49">
      <w:pPr>
        <w:ind w:left="2126"/>
        <w:jc w:val="both"/>
      </w:pPr>
      <w:r>
        <w:t>Od dwóch lat prowadzi projekt „Kariera na Start!”, dzięki któremu studenci oraz absolwenci, mogą wygrywać płatne staże w dużych przedsiębiorstwach na Śląsku. Jako członkini Wydziałowej Rady Samorządu Studenckiego brała aktywny udział w organizacji wielu imprez i wydarzeń mających miejsce na tym wydziale. Swoje zainteresowania naukowe i pozanaukowe rozwijała też jako przewodnicząca Studenckiego Koła Psychologii Organizacji, a także aktywny członek Studenckiego Koła Psychoterapii i Treningu Psychologiczneg</w:t>
      </w:r>
      <w:r w:rsidR="00A71BAC">
        <w:t>o oraz Studenckiego Studia Radiowego „Egida</w:t>
      </w:r>
      <w:r>
        <w:t xml:space="preserve">”, biorąc udział w licznych przedsięwzięciach tych organizacji. Pracowała społecznie </w:t>
      </w:r>
      <w:r w:rsidR="00A71BAC">
        <w:br/>
      </w:r>
      <w:r>
        <w:t>w poradniach psychologicznych na terenie Katowic. Interesuje się kulturą skandynawską, w szczególności muzyką tego regionu.</w:t>
      </w:r>
    </w:p>
    <w:p w:rsidR="00A8344C" w:rsidRDefault="00A8344C" w:rsidP="00C7569A">
      <w:pPr>
        <w:jc w:val="both"/>
        <w:rPr>
          <w:b/>
        </w:rPr>
      </w:pPr>
    </w:p>
    <w:p w:rsidR="00A8344C" w:rsidRPr="00A8344C" w:rsidRDefault="00A8344C" w:rsidP="001D0E49">
      <w:pPr>
        <w:ind w:left="2126"/>
        <w:jc w:val="both"/>
        <w:rPr>
          <w:b/>
        </w:rPr>
      </w:pPr>
      <w:r w:rsidRPr="00A8344C">
        <w:rPr>
          <w:noProof/>
          <w:lang w:eastAsia="pl-PL"/>
        </w:rPr>
        <w:drawing>
          <wp:anchor distT="0" distB="0" distL="114300" distR="114300" simplePos="0" relativeHeight="251765760" behindDoc="0" locked="0" layoutInCell="1" allowOverlap="1">
            <wp:simplePos x="0" y="0"/>
            <wp:positionH relativeFrom="column">
              <wp:posOffset>-431165</wp:posOffset>
            </wp:positionH>
            <wp:positionV relativeFrom="paragraph">
              <wp:posOffset>202565</wp:posOffset>
            </wp:positionV>
            <wp:extent cx="1593215" cy="2171700"/>
            <wp:effectExtent l="0" t="0" r="6985" b="0"/>
            <wp:wrapSquare wrapText="bothSides"/>
            <wp:docPr id="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3215" cy="2171700"/>
                    </a:xfrm>
                    <a:prstGeom prst="rect">
                      <a:avLst/>
                    </a:prstGeom>
                    <a:noFill/>
                    <a:ln w="9525">
                      <a:noFill/>
                      <a:miter lim="800000"/>
                      <a:headEnd/>
                      <a:tailEnd/>
                    </a:ln>
                  </pic:spPr>
                </pic:pic>
              </a:graphicData>
            </a:graphic>
          </wp:anchor>
        </w:drawing>
      </w:r>
      <w:r w:rsidRPr="00A8344C">
        <w:rPr>
          <w:b/>
        </w:rPr>
        <w:t>Paweł Dębski</w:t>
      </w:r>
      <w:r w:rsidR="00D478D6">
        <w:rPr>
          <w:b/>
        </w:rPr>
        <w:t xml:space="preserve"> </w:t>
      </w:r>
      <w:r w:rsidR="00D478D6" w:rsidRPr="00D478D6">
        <w:t>(Wydział Pedagogiki i Psychologii)</w:t>
      </w:r>
    </w:p>
    <w:p w:rsidR="00A8344C" w:rsidRDefault="00A8344C" w:rsidP="001D0E49">
      <w:pPr>
        <w:ind w:left="2126"/>
        <w:jc w:val="both"/>
      </w:pPr>
      <w:r>
        <w:t>R</w:t>
      </w:r>
      <w:r w:rsidRPr="00A8344C">
        <w:t>ealizuje się w inicjowaniu i wspieraniu życia studenckiego. Do jego osiągnięć należy m.in. współorganizacja „PiPsodni</w:t>
      </w:r>
      <w:r w:rsidR="00B9027A">
        <w:t>” (2011 i 2012)</w:t>
      </w:r>
      <w:r w:rsidRPr="00A8344C">
        <w:t xml:space="preserve"> – Święta Wydziału Pedagogiki i Psychologii”. Był także animatorem innych wydziałowych przedsięwzięć - konkursu na logotyp Wydziału czy zabawy karaoke „Wyśpiewaj sobie pyszny semestr” i innych inicjatyw. Był wolontariuszem </w:t>
      </w:r>
      <w:r w:rsidR="00B9027A">
        <w:br/>
      </w:r>
      <w:r w:rsidRPr="00A8344C">
        <w:t>w punktach pomocy ofiarom przestępstw oraz MOPS. Drugim obszarem jego aktywności są projekty o charakterze naukowym. Studiuje równoległe na drugim kierunku i wziął udział w programie „Most”. Wśród swoich pasji wymienia język angielski, literaturę i – na pierwszym miejscu - psychologię.</w:t>
      </w:r>
    </w:p>
    <w:p w:rsidR="00C7569A" w:rsidRDefault="00C7569A" w:rsidP="00C7569A">
      <w:pPr>
        <w:jc w:val="center"/>
        <w:rPr>
          <w:b/>
          <w:i/>
        </w:rPr>
      </w:pPr>
    </w:p>
    <w:p w:rsidR="00C7569A" w:rsidRDefault="00C7569A" w:rsidP="00C7569A">
      <w:pPr>
        <w:jc w:val="center"/>
        <w:rPr>
          <w:b/>
          <w:i/>
        </w:rPr>
      </w:pPr>
    </w:p>
    <w:p w:rsidR="00C7569A" w:rsidRDefault="00C7569A" w:rsidP="00C7569A">
      <w:pPr>
        <w:jc w:val="center"/>
        <w:rPr>
          <w:b/>
          <w:i/>
        </w:rPr>
      </w:pPr>
    </w:p>
    <w:p w:rsidR="00C7569A" w:rsidRPr="00C7569A" w:rsidRDefault="00C7569A" w:rsidP="00C7569A">
      <w:pPr>
        <w:jc w:val="center"/>
        <w:rPr>
          <w:i/>
        </w:rPr>
      </w:pPr>
      <w:r w:rsidRPr="00C7569A">
        <w:rPr>
          <w:i/>
        </w:rPr>
        <w:t xml:space="preserve">(opisy zostały przygotowane w czerwcu 2013 </w:t>
      </w:r>
      <w:proofErr w:type="spellStart"/>
      <w:r w:rsidRPr="00C7569A">
        <w:rPr>
          <w:i/>
        </w:rPr>
        <w:t>r</w:t>
      </w:r>
      <w:proofErr w:type="spellEnd"/>
      <w:r w:rsidRPr="00C7569A">
        <w:rPr>
          <w:i/>
        </w:rPr>
        <w:t>. w oparciu o aplikacje laureatów)</w:t>
      </w:r>
    </w:p>
    <w:p w:rsidR="00A8344C" w:rsidRPr="00E20F68" w:rsidRDefault="00A8344C" w:rsidP="00E20F68">
      <w:pPr>
        <w:rPr>
          <w:b/>
          <w:i/>
        </w:rPr>
      </w:pPr>
    </w:p>
    <w:p w:rsidR="00A8344C" w:rsidRPr="00A8344C" w:rsidRDefault="00A8344C" w:rsidP="001D0E49">
      <w:pPr>
        <w:ind w:left="2126"/>
        <w:jc w:val="both"/>
      </w:pPr>
      <w:r w:rsidRPr="00C27F07">
        <w:rPr>
          <w:noProof/>
          <w:lang w:eastAsia="pl-PL"/>
        </w:rPr>
        <w:drawing>
          <wp:anchor distT="0" distB="0" distL="114300" distR="114300" simplePos="0" relativeHeight="251767808" behindDoc="1" locked="0" layoutInCell="1" allowOverlap="1">
            <wp:simplePos x="0" y="0"/>
            <wp:positionH relativeFrom="column">
              <wp:posOffset>-1039495</wp:posOffset>
            </wp:positionH>
            <wp:positionV relativeFrom="paragraph">
              <wp:posOffset>-896620</wp:posOffset>
            </wp:positionV>
            <wp:extent cx="7863840" cy="2091055"/>
            <wp:effectExtent l="0" t="0" r="3810" b="4445"/>
            <wp:wrapNone/>
            <wp:docPr id="20485" name="Obraz 20485"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A8344C" w:rsidRDefault="00A8344C" w:rsidP="001D0E49">
      <w:pPr>
        <w:ind w:left="2126"/>
        <w:jc w:val="both"/>
      </w:pPr>
    </w:p>
    <w:p w:rsidR="00A8344C" w:rsidRPr="00A8344C" w:rsidRDefault="00A8344C" w:rsidP="001D0E49">
      <w:pPr>
        <w:jc w:val="both"/>
      </w:pPr>
    </w:p>
    <w:p w:rsidR="00A8344C" w:rsidRPr="00A8344C" w:rsidRDefault="00A8344C" w:rsidP="001D0E49">
      <w:pPr>
        <w:jc w:val="both"/>
      </w:pPr>
    </w:p>
    <w:p w:rsidR="00A8344C" w:rsidRDefault="00A8344C" w:rsidP="001D0E49">
      <w:pPr>
        <w:jc w:val="both"/>
      </w:pPr>
    </w:p>
    <w:p w:rsidR="00A8344C" w:rsidRPr="00A8344C" w:rsidRDefault="00A8344C" w:rsidP="001D0E49">
      <w:pPr>
        <w:ind w:left="2126"/>
        <w:jc w:val="both"/>
        <w:rPr>
          <w:b/>
        </w:rPr>
      </w:pPr>
      <w:r w:rsidRPr="00A8344C">
        <w:rPr>
          <w:b/>
        </w:rPr>
        <w:t xml:space="preserve">Mateusz Hyla </w:t>
      </w:r>
      <w:r w:rsidR="00D478D6" w:rsidRPr="00D478D6">
        <w:t>(Szkoła Zarządzania)</w:t>
      </w:r>
    </w:p>
    <w:p w:rsidR="00A8344C" w:rsidRDefault="00A8344C" w:rsidP="00C7569A">
      <w:pPr>
        <w:ind w:left="2126"/>
        <w:jc w:val="both"/>
      </w:pPr>
      <w:r w:rsidRPr="00A8344C">
        <w:rPr>
          <w:noProof/>
          <w:lang w:eastAsia="pl-PL"/>
        </w:rPr>
        <w:drawing>
          <wp:anchor distT="0" distB="0" distL="114300" distR="114300" simplePos="0" relativeHeight="251768832" behindDoc="0" locked="0" layoutInCell="1" allowOverlap="1">
            <wp:simplePos x="0" y="0"/>
            <wp:positionH relativeFrom="column">
              <wp:posOffset>-408305</wp:posOffset>
            </wp:positionH>
            <wp:positionV relativeFrom="paragraph">
              <wp:posOffset>87630</wp:posOffset>
            </wp:positionV>
            <wp:extent cx="1611630" cy="2204085"/>
            <wp:effectExtent l="0" t="0" r="7620" b="5715"/>
            <wp:wrapSquare wrapText="bothSides"/>
            <wp:docPr id="1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630" cy="2204085"/>
                    </a:xfrm>
                    <a:prstGeom prst="rect">
                      <a:avLst/>
                    </a:prstGeom>
                    <a:noFill/>
                    <a:ln w="9525">
                      <a:noFill/>
                      <a:miter lim="800000"/>
                      <a:headEnd/>
                      <a:tailEnd/>
                    </a:ln>
                  </pic:spPr>
                </pic:pic>
              </a:graphicData>
            </a:graphic>
          </wp:anchor>
        </w:drawing>
      </w:r>
      <w:r>
        <w:t>P</w:t>
      </w:r>
      <w:r w:rsidRPr="00A8344C">
        <w:t xml:space="preserve">rowadzi działalność społeczną na rzecz uczelni i środowiska, m. in. poprzez współorganizowanie Dni Otwartych, prelekcji i warsztatów dla uczniów szkół średnich. Był również pomysłodawcą i współrealizatorem Dnia Przedsiębiorczości. Zainicjował i przeprowadził projekty „Nie taka sesja straszna” (zachęcanie studentów do wzajemnego douczania się przed egzaminami), „Manager UŚ” (uczestnicy projektu nawiązują współpracę </w:t>
      </w:r>
      <w:r w:rsidR="00B9027A">
        <w:br/>
      </w:r>
      <w:r w:rsidRPr="00A8344C">
        <w:t>z początkującymi zespołami muzycznymi i zo</w:t>
      </w:r>
      <w:r w:rsidR="00FA1638">
        <w:t>stają ich menedżerami</w:t>
      </w:r>
      <w:r w:rsidRPr="00A8344C">
        <w:t>) oraz „</w:t>
      </w:r>
      <w:proofErr w:type="spellStart"/>
      <w:r w:rsidRPr="00A8344C">
        <w:t>Bookcrosing</w:t>
      </w:r>
      <w:proofErr w:type="spellEnd"/>
      <w:r w:rsidRPr="00A8344C">
        <w:t>” (akcja wzajemnej wymiany książek) i analogicznej akcji wymiany gazet. Aktywność pozauczelniana obejmuje m.in. prace na rzecz Wspólnoty Burego Misia (opieka nad dziećmi niepełnosprawnymi), a także autorstwo książki „Marketing. Kieszonkowy poradnik dla studentów zarządzania i kierunków biznesowych”. Do jego osobistych pasji należą malarstwo, grafika komputerowa, gry strategiczne i twórczość literacka.</w:t>
      </w:r>
    </w:p>
    <w:p w:rsidR="00C7569A" w:rsidRDefault="00C7569A" w:rsidP="00C7569A">
      <w:pPr>
        <w:ind w:left="2126"/>
        <w:jc w:val="both"/>
      </w:pPr>
    </w:p>
    <w:p w:rsidR="00A8344C" w:rsidRPr="00A8344C" w:rsidRDefault="00A8344C" w:rsidP="001D0E49">
      <w:pPr>
        <w:ind w:left="2126"/>
        <w:jc w:val="both"/>
        <w:rPr>
          <w:b/>
        </w:rPr>
      </w:pPr>
      <w:r w:rsidRPr="00A8344C">
        <w:rPr>
          <w:b/>
        </w:rPr>
        <w:t>Agnieszka Skwarczowska</w:t>
      </w:r>
      <w:r w:rsidR="00D322A3">
        <w:t xml:space="preserve"> (Wydział Filologiczny, Wydział Nauk Społecznych)</w:t>
      </w:r>
      <w:r w:rsidR="00D478D6">
        <w:rPr>
          <w:b/>
        </w:rPr>
        <w:t xml:space="preserve"> </w:t>
      </w:r>
    </w:p>
    <w:p w:rsidR="00A8344C" w:rsidRDefault="00A8344C" w:rsidP="001D0E49">
      <w:pPr>
        <w:ind w:left="2126"/>
        <w:jc w:val="both"/>
      </w:pPr>
      <w:r w:rsidRPr="00A8344C">
        <w:rPr>
          <w:noProof/>
          <w:lang w:eastAsia="pl-PL"/>
        </w:rPr>
        <w:drawing>
          <wp:anchor distT="0" distB="0" distL="114300" distR="114300" simplePos="0" relativeHeight="251769856" behindDoc="0" locked="0" layoutInCell="1" allowOverlap="1">
            <wp:simplePos x="0" y="0"/>
            <wp:positionH relativeFrom="column">
              <wp:posOffset>-408305</wp:posOffset>
            </wp:positionH>
            <wp:positionV relativeFrom="paragraph">
              <wp:posOffset>-635</wp:posOffset>
            </wp:positionV>
            <wp:extent cx="1579880" cy="2160270"/>
            <wp:effectExtent l="0" t="0" r="1270" b="0"/>
            <wp:wrapSquare wrapText="bothSides"/>
            <wp:docPr id="1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9880" cy="2160270"/>
                    </a:xfrm>
                    <a:prstGeom prst="rect">
                      <a:avLst/>
                    </a:prstGeom>
                    <a:noFill/>
                    <a:ln w="9525">
                      <a:noFill/>
                      <a:miter lim="800000"/>
                      <a:headEnd/>
                      <a:tailEnd/>
                    </a:ln>
                  </pic:spPr>
                </pic:pic>
              </a:graphicData>
            </a:graphic>
          </wp:anchor>
        </w:drawing>
      </w:r>
      <w:r>
        <w:t>W</w:t>
      </w:r>
      <w:r w:rsidRPr="00A8344C">
        <w:t xml:space="preserve">spółpracuje z Niezależnym Zrzeszeniem Studentów oraz Samorządem Studenckim Uniwersytetu Śląskiego. Była odpowiedzialna za organizację wielu wydarzeń studenckich, między innymi VII i VIII Festiwalu Nauki oraz dwóch edycji akcji „Drogowskazy Kariery”. Jej zasługą był trzeci Bal Filologa. Podobnie jak wyróżnione już osoby, wymyka się jednej kategorii, bowiem oprócz działalności na rzecz społeczności akademickiej, wraz z NZS podejmowała różne działania prospołeczne. Do jej osiągnięć należy organizacja uczelnianej akcji oddawania krwi „Wampiriada”, protestu listownego przeciwko łamaniu praw człowieka w Białorusi „Wyślij Wolność Białorusi” oraz akcji charytatywnych. Uczestniczyła też w szeregu aktywności na polu naukowym. Inne jej zainteresowania to biegi długodystansowe, </w:t>
      </w:r>
      <w:r w:rsidR="00B9027A">
        <w:br/>
      </w:r>
      <w:r w:rsidRPr="00A8344C">
        <w:t>w których odnosi sukcesy, zagadnienia związane z HR-em, literatura współczesna oraz podróże.</w:t>
      </w:r>
    </w:p>
    <w:p w:rsidR="00C7569A" w:rsidRDefault="00C7569A" w:rsidP="00C7569A">
      <w:pPr>
        <w:jc w:val="center"/>
      </w:pPr>
    </w:p>
    <w:p w:rsidR="00C7569A" w:rsidRDefault="00C7569A" w:rsidP="00C7569A">
      <w:pPr>
        <w:jc w:val="center"/>
      </w:pPr>
    </w:p>
    <w:p w:rsidR="00C7569A" w:rsidRPr="00E20F68" w:rsidRDefault="00C7569A" w:rsidP="00C7569A">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A8344C" w:rsidRPr="00C7569A" w:rsidRDefault="00A8344C" w:rsidP="00C7569A">
      <w:pPr>
        <w:rPr>
          <w:b/>
          <w:i/>
        </w:rPr>
      </w:pPr>
    </w:p>
    <w:p w:rsidR="00A8344C" w:rsidRPr="00A8344C" w:rsidRDefault="00B05205" w:rsidP="001D0E49">
      <w:pPr>
        <w:ind w:left="2126"/>
        <w:jc w:val="both"/>
      </w:pPr>
      <w:r w:rsidRPr="00B05205">
        <w:rPr>
          <w:b/>
          <w:noProof/>
          <w:lang w:eastAsia="pl-PL"/>
        </w:rPr>
        <w:pict>
          <v:rect id="Prostokąt 20488" o:spid="_x0000_s1048" style="position:absolute;left:0;text-align:left;margin-left:339.75pt;margin-top:-69pt;width:37.7pt;height:420.7pt;rotation:90;z-index:-251542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" fillcolor="#376092" stroked="f" strokeweight="2pt">
            <v:path arrowok="t"/>
            <v:textbox>
              <w:txbxContent>
                <w:p w:rsidR="009E2FFE" w:rsidRDefault="009E2FFE" w:rsidP="00A8344C">
                  <w:r>
                    <w:rPr>
                      <w:noProof/>
                      <w:lang w:eastAsia="pl-PL"/>
                    </w:rPr>
                    <w:drawing>
                      <wp:inline distT="0" distB="0" distL="0" distR="0">
                        <wp:extent cx="270510" cy="23294"/>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23294"/>
                                </a:xfrm>
                                <a:prstGeom prst="rect">
                                  <a:avLst/>
                                </a:prstGeom>
                                <a:noFill/>
                                <a:ln>
                                  <a:noFill/>
                                </a:ln>
                              </pic:spPr>
                            </pic:pic>
                          </a:graphicData>
                        </a:graphic>
                      </wp:inline>
                    </w:drawing>
                  </w:r>
                </w:p>
              </w:txbxContent>
            </v:textbox>
          </v:rect>
        </w:pict>
      </w:r>
      <w:r w:rsidR="00A8344C" w:rsidRPr="00C27F07">
        <w:rPr>
          <w:noProof/>
          <w:lang w:eastAsia="pl-PL"/>
        </w:rPr>
        <w:drawing>
          <wp:anchor distT="0" distB="0" distL="114300" distR="114300" simplePos="0" relativeHeight="251771904" behindDoc="1" locked="0" layoutInCell="1" allowOverlap="1">
            <wp:simplePos x="0" y="0"/>
            <wp:positionH relativeFrom="column">
              <wp:posOffset>-1035685</wp:posOffset>
            </wp:positionH>
            <wp:positionV relativeFrom="paragraph">
              <wp:posOffset>-915670</wp:posOffset>
            </wp:positionV>
            <wp:extent cx="7863840" cy="2091055"/>
            <wp:effectExtent l="0" t="0" r="3810" b="4445"/>
            <wp:wrapNone/>
            <wp:docPr id="20486" name="Obraz 20486"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E47DDC" w:rsidRDefault="00B05205" w:rsidP="001D0E49">
      <w:pPr>
        <w:tabs>
          <w:tab w:val="left" w:pos="2592"/>
        </w:tabs>
        <w:jc w:val="both"/>
      </w:pPr>
      <w:r w:rsidRPr="00B05205">
        <w:rPr>
          <w:rFonts w:ascii="Garamond" w:hAnsi="Garamond"/>
          <w:b/>
          <w:noProof/>
          <w:color w:val="FFFFFF" w:themeColor="background1"/>
          <w:lang w:eastAsia="pl-PL"/>
        </w:rPr>
        <w:pict>
          <v:shape id="Pole tekstowe 20490" o:spid="_x0000_s1049" type="#_x0000_t202" style="position:absolute;left:0;text-align:left;margin-left:176.75pt;margin-top:106.5pt;width:355.5pt;height:27.75pt;z-index:2517760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" filled="f" stroked="f" strokeweight=".5pt">
            <v:textbox>
              <w:txbxContent>
                <w:p w:rsidR="009E2FFE" w:rsidRDefault="009E2FFE" w:rsidP="00A8344C">
                  <w:pPr>
                    <w:rPr>
                      <w:rFonts w:ascii="Garamond" w:hAnsi="Garamond"/>
                      <w:b/>
                      <w:color w:val="FFFFFF" w:themeColor="background1"/>
                      <w:sz w:val="36"/>
                      <w:szCs w:val="36"/>
                    </w:rPr>
                  </w:pPr>
                  <w:r>
                    <w:rPr>
                      <w:rFonts w:ascii="Garamond" w:hAnsi="Garamond"/>
                      <w:b/>
                      <w:color w:val="FFFFFF" w:themeColor="background1"/>
                      <w:sz w:val="36"/>
                      <w:szCs w:val="36"/>
                    </w:rPr>
                    <w:t>Działalność Kulturalna</w:t>
                  </w:r>
                </w:p>
                <w:p w:rsidR="009E2FFE" w:rsidRDefault="009E2FFE" w:rsidP="00A8344C">
                  <w:pPr>
                    <w:rPr>
                      <w:rFonts w:ascii="Garamond" w:hAnsi="Garamond"/>
                      <w:b/>
                      <w:color w:val="FFFFFF" w:themeColor="background1"/>
                      <w:sz w:val="36"/>
                      <w:szCs w:val="36"/>
                    </w:rPr>
                  </w:pPr>
                </w:p>
                <w:p w:rsidR="009E2FFE" w:rsidRPr="00FC563C" w:rsidRDefault="009E2FFE" w:rsidP="00A8344C">
                  <w:pPr>
                    <w:rPr>
                      <w:rFonts w:ascii="Garamond" w:hAnsi="Garamond"/>
                      <w:b/>
                      <w:color w:val="FFFFFF" w:themeColor="background1"/>
                      <w:sz w:val="36"/>
                      <w:szCs w:val="36"/>
                    </w:rPr>
                  </w:pPr>
                </w:p>
              </w:txbxContent>
            </v:textbox>
          </v:shape>
        </w:pict>
      </w:r>
    </w:p>
    <w:p w:rsidR="00E47DDC" w:rsidRPr="00E47DDC" w:rsidRDefault="00E47DDC" w:rsidP="001D0E49">
      <w:pPr>
        <w:jc w:val="both"/>
      </w:pPr>
    </w:p>
    <w:p w:rsidR="00E47DDC" w:rsidRPr="00E47DDC" w:rsidRDefault="00E47DDC" w:rsidP="001D0E49">
      <w:pPr>
        <w:jc w:val="both"/>
      </w:pPr>
    </w:p>
    <w:p w:rsidR="00E47DDC" w:rsidRPr="00E47DDC" w:rsidRDefault="00E47DDC" w:rsidP="001D0E49">
      <w:pPr>
        <w:jc w:val="both"/>
      </w:pPr>
    </w:p>
    <w:p w:rsidR="00E47DDC" w:rsidRPr="00E47DDC" w:rsidRDefault="00E47DDC" w:rsidP="001D0E49">
      <w:pPr>
        <w:jc w:val="both"/>
      </w:pPr>
    </w:p>
    <w:p w:rsidR="00E47DDC" w:rsidRPr="00E47DDC" w:rsidRDefault="00E47DDC" w:rsidP="001D0E49">
      <w:pPr>
        <w:jc w:val="both"/>
      </w:pPr>
    </w:p>
    <w:p w:rsidR="00E47DDC" w:rsidRPr="00D322A3" w:rsidRDefault="00E47DDC" w:rsidP="001D0E49">
      <w:pPr>
        <w:ind w:left="2126"/>
        <w:jc w:val="both"/>
      </w:pPr>
      <w:r w:rsidRPr="00E47DDC">
        <w:rPr>
          <w:noProof/>
          <w:lang w:eastAsia="pl-PL"/>
        </w:rPr>
        <w:drawing>
          <wp:anchor distT="0" distB="0" distL="114300" distR="114300" simplePos="0" relativeHeight="251777024" behindDoc="0" locked="0" layoutInCell="1" allowOverlap="1">
            <wp:simplePos x="0" y="0"/>
            <wp:positionH relativeFrom="column">
              <wp:posOffset>-522605</wp:posOffset>
            </wp:positionH>
            <wp:positionV relativeFrom="paragraph">
              <wp:posOffset>324485</wp:posOffset>
            </wp:positionV>
            <wp:extent cx="1634490" cy="2225675"/>
            <wp:effectExtent l="0" t="0" r="3810" b="3175"/>
            <wp:wrapSquare wrapText="bothSides"/>
            <wp:docPr id="1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490" cy="2225675"/>
                    </a:xfrm>
                    <a:prstGeom prst="rect">
                      <a:avLst/>
                    </a:prstGeom>
                    <a:noFill/>
                    <a:ln w="9525">
                      <a:noFill/>
                      <a:miter lim="800000"/>
                      <a:headEnd/>
                      <a:tailEnd/>
                    </a:ln>
                  </pic:spPr>
                </pic:pic>
              </a:graphicData>
            </a:graphic>
          </wp:anchor>
        </w:drawing>
      </w:r>
      <w:r w:rsidRPr="00E47DDC">
        <w:rPr>
          <w:b/>
        </w:rPr>
        <w:t xml:space="preserve">Paweł </w:t>
      </w:r>
      <w:proofErr w:type="spellStart"/>
      <w:r w:rsidRPr="00E47DDC">
        <w:rPr>
          <w:b/>
        </w:rPr>
        <w:t>Garboś</w:t>
      </w:r>
      <w:proofErr w:type="spellEnd"/>
      <w:r w:rsidR="00D322A3">
        <w:t xml:space="preserve"> (Wydział Filologiczny)</w:t>
      </w:r>
    </w:p>
    <w:p w:rsidR="00A8344C" w:rsidRDefault="00E47DDC" w:rsidP="001D0E49">
      <w:pPr>
        <w:ind w:left="2126"/>
        <w:jc w:val="both"/>
      </w:pPr>
      <w:r>
        <w:t>N</w:t>
      </w:r>
      <w:r w:rsidRPr="00E47DDC">
        <w:t>ie studiuje na Wydziale Radia i Telewizji, ma jednak bogatą działalność filmową. W 2007 roku wraz z przyjaciółmi założył działającą do dziś amatorską wytwórnię – Niewąską Wytwórnię Filmową, jest scenarzystą, reżyserem, autorem zdjęć i aktorem, a w swoim dorobku ma 18 filmów, m.in. film „Jack”, wyróżniony na I Festiwalu Kultury Studenckiej FoKuS w Nowym Sączu i film „Oświecony spacer” opowiadający historię zakochanej pary, która przenosi się w czasie i postanawia zwiedzić współczesne Katowice. Działał na rzecz Fundacji Rozwoju Społeczeństwa Obywatelskiego „Dom Inicjatyw Obywatelskich”, Koalicji na Rzecz Rozwoju oraz w Projekcie Kocham Gliwice. Oprócz filmów interesuje się również literaturą, zwłaszcza tą z gatunku grozy, a także siatkówką, lekkoatletyką i podróżami.</w:t>
      </w:r>
    </w:p>
    <w:p w:rsidR="00E47DDC" w:rsidRDefault="00E47DDC" w:rsidP="00E20F68">
      <w:pPr>
        <w:jc w:val="both"/>
        <w:rPr>
          <w:b/>
        </w:rPr>
      </w:pPr>
    </w:p>
    <w:p w:rsidR="00E47DDC" w:rsidRPr="00D322A3" w:rsidRDefault="00E47DDC" w:rsidP="001D0E49">
      <w:pPr>
        <w:ind w:left="2126"/>
        <w:jc w:val="both"/>
      </w:pPr>
      <w:r w:rsidRPr="00E47DDC">
        <w:rPr>
          <w:b/>
        </w:rPr>
        <w:t>Kinga Kasperek</w:t>
      </w:r>
      <w:r w:rsidR="00D322A3">
        <w:t xml:space="preserve"> (Wydział Filologiczny)</w:t>
      </w:r>
    </w:p>
    <w:p w:rsidR="00E20F68" w:rsidRDefault="002574F0" w:rsidP="001D0E49">
      <w:pPr>
        <w:ind w:left="2126"/>
        <w:jc w:val="both"/>
      </w:pPr>
      <w:r w:rsidRPr="00E47DDC">
        <w:rPr>
          <w:noProof/>
          <w:lang w:eastAsia="pl-PL"/>
        </w:rPr>
        <w:drawing>
          <wp:anchor distT="0" distB="0" distL="114300" distR="114300" simplePos="0" relativeHeight="251778048" behindDoc="0" locked="0" layoutInCell="1" allowOverlap="1">
            <wp:simplePos x="0" y="0"/>
            <wp:positionH relativeFrom="column">
              <wp:posOffset>-522605</wp:posOffset>
            </wp:positionH>
            <wp:positionV relativeFrom="paragraph">
              <wp:posOffset>19685</wp:posOffset>
            </wp:positionV>
            <wp:extent cx="1634490" cy="2237105"/>
            <wp:effectExtent l="0" t="0" r="3810" b="0"/>
            <wp:wrapSquare wrapText="bothSides"/>
            <wp:docPr id="4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1"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490" cy="2237105"/>
                    </a:xfrm>
                    <a:prstGeom prst="rect">
                      <a:avLst/>
                    </a:prstGeom>
                    <a:noFill/>
                    <a:ln w="9525">
                      <a:noFill/>
                      <a:miter lim="800000"/>
                      <a:headEnd/>
                      <a:tailEnd/>
                    </a:ln>
                  </pic:spPr>
                </pic:pic>
              </a:graphicData>
            </a:graphic>
          </wp:anchor>
        </w:drawing>
      </w:r>
      <w:r w:rsidR="00B9027A">
        <w:t>Ma</w:t>
      </w:r>
      <w:r w:rsidRPr="002574F0">
        <w:t xml:space="preserve"> dorobek w działalności naukowej, popularyzatorskiej i kulturalnej – m.in. koordynowała festiwal muzyczny Nowa Muza Filologii i akcję „Dorwij literata”, której celem była promocja literatury oraz umożliwienie darmowego dostępu do tekstów literackich, naukowych i krytyczno-literackich. Znaczącym osiągnięciem jest współorganizacja i koordynacja Ogólnopolskiej studencko-doktoranckiej konferencji naukowej „Pogranicza płci”. Jest także współpomys</w:t>
      </w:r>
      <w:r w:rsidR="00B9027A">
        <w:t>łodawczynią tej konferencji. W j</w:t>
      </w:r>
      <w:r w:rsidRPr="002574F0">
        <w:t>ej dorobku naukowym znajdują się cenione publikacje naukowe, jak chociażby monografia „Krzyżowcy i nie tylko. Studia i szkice o twórczości Zofii Kossak”. Jej osiągnięciem jest również zaproponowanie i koordynowanie działu kulturalnego internetowego, regionalnego serwisu opinii Bezwyjatku.pl, cha</w:t>
      </w:r>
      <w:r w:rsidR="00B9027A">
        <w:t>rytatywna korekta książki „Wydanie ś</w:t>
      </w:r>
      <w:r w:rsidRPr="002574F0">
        <w:t>wiąteczne. Antologia 12 opowiadań”, organizacja flashmoba „Czytanie pod chmurką” i dwóch slamów poetyckich. Pasją Kingi jest pisanie i czytanie, krytyka literacka oraz joga, żeglarstwo i podróże.</w:t>
      </w:r>
    </w:p>
    <w:p w:rsidR="00E47DDC" w:rsidRPr="00E20F68" w:rsidRDefault="00E20F68" w:rsidP="00E20F68">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r w:rsidR="00E47DDC">
        <w:br w:type="page"/>
      </w:r>
    </w:p>
    <w:p w:rsidR="00E47DDC" w:rsidRDefault="00E47DDC" w:rsidP="001D0E49">
      <w:pPr>
        <w:ind w:left="2126"/>
        <w:jc w:val="both"/>
      </w:pPr>
      <w:r w:rsidRPr="00C27F07">
        <w:rPr>
          <w:noProof/>
          <w:lang w:eastAsia="pl-PL"/>
        </w:rPr>
        <w:lastRenderedPageBreak/>
        <w:drawing>
          <wp:anchor distT="0" distB="0" distL="114300" distR="114300" simplePos="0" relativeHeight="251780096" behindDoc="1" locked="0" layoutInCell="1" allowOverlap="1">
            <wp:simplePos x="0" y="0"/>
            <wp:positionH relativeFrom="column">
              <wp:posOffset>-1031875</wp:posOffset>
            </wp:positionH>
            <wp:positionV relativeFrom="paragraph">
              <wp:posOffset>-900430</wp:posOffset>
            </wp:positionV>
            <wp:extent cx="7863840" cy="2091055"/>
            <wp:effectExtent l="0" t="0" r="3810" b="4445"/>
            <wp:wrapNone/>
            <wp:docPr id="20491" name="Obraz 20491"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E47DDC" w:rsidRPr="00E47DDC" w:rsidRDefault="00E47DDC" w:rsidP="001D0E49">
      <w:pPr>
        <w:jc w:val="both"/>
      </w:pPr>
    </w:p>
    <w:p w:rsidR="00E47DDC" w:rsidRPr="00E47DDC" w:rsidRDefault="00E47DDC" w:rsidP="001D0E49">
      <w:pPr>
        <w:jc w:val="both"/>
      </w:pPr>
    </w:p>
    <w:p w:rsidR="00E47DDC" w:rsidRDefault="00E47DDC" w:rsidP="00E20F68">
      <w:pPr>
        <w:jc w:val="both"/>
        <w:rPr>
          <w:b/>
        </w:rPr>
      </w:pPr>
    </w:p>
    <w:p w:rsidR="00E47DDC" w:rsidRPr="0002760E" w:rsidRDefault="00B05205" w:rsidP="001D0E49">
      <w:pPr>
        <w:ind w:left="2126"/>
        <w:jc w:val="both"/>
      </w:pPr>
      <w:r w:rsidRPr="00B05205">
        <w:rPr>
          <w:b/>
          <w:noProof/>
          <w:lang w:eastAsia="pl-PL"/>
        </w:rPr>
        <w:pict>
          <v:rect id="Prostokąt 20492" o:spid="_x0000_s1050" style="position:absolute;left:0;text-align:left;margin-left:245pt;margin-top:19.05pt;width:37.7pt;height:420.7pt;rotation:90;z-index:-251533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" fillcolor="#376092" stroked="f" strokeweight="2pt">
            <v:path arrowok="t"/>
            <v:textbox>
              <w:txbxContent>
                <w:p w:rsidR="009E2FFE" w:rsidRDefault="009E2FFE" w:rsidP="00E47DDC">
                  <w:r>
                    <w:rPr>
                      <w:noProof/>
                      <w:lang w:eastAsia="pl-PL"/>
                    </w:rPr>
                    <w:drawing>
                      <wp:inline distT="0" distB="0" distL="0" distR="0">
                        <wp:extent cx="270510" cy="23294"/>
                        <wp:effectExtent l="0" t="0" r="0" b="0"/>
                        <wp:docPr id="20493" name="Obraz 2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23294"/>
                                </a:xfrm>
                                <a:prstGeom prst="rect">
                                  <a:avLst/>
                                </a:prstGeom>
                                <a:noFill/>
                                <a:ln>
                                  <a:noFill/>
                                </a:ln>
                              </pic:spPr>
                            </pic:pic>
                          </a:graphicData>
                        </a:graphic>
                      </wp:inline>
                    </w:drawing>
                  </w:r>
                </w:p>
              </w:txbxContent>
            </v:textbox>
          </v:rect>
        </w:pict>
      </w:r>
      <w:r w:rsidR="00E47DDC" w:rsidRPr="00E47DDC">
        <w:rPr>
          <w:noProof/>
          <w:lang w:eastAsia="pl-PL"/>
        </w:rPr>
        <w:drawing>
          <wp:anchor distT="0" distB="0" distL="114300" distR="114300" simplePos="0" relativeHeight="251781120" behindDoc="0" locked="0" layoutInCell="1" allowOverlap="1">
            <wp:simplePos x="0" y="0"/>
            <wp:positionH relativeFrom="column">
              <wp:posOffset>-522605</wp:posOffset>
            </wp:positionH>
            <wp:positionV relativeFrom="paragraph">
              <wp:posOffset>227965</wp:posOffset>
            </wp:positionV>
            <wp:extent cx="1634490" cy="2236470"/>
            <wp:effectExtent l="0" t="0" r="3810" b="0"/>
            <wp:wrapSquare wrapText="bothSides"/>
            <wp:docPr id="4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490" cy="2236470"/>
                    </a:xfrm>
                    <a:prstGeom prst="rect">
                      <a:avLst/>
                    </a:prstGeom>
                    <a:noFill/>
                    <a:ln w="9525">
                      <a:noFill/>
                      <a:miter lim="800000"/>
                      <a:headEnd/>
                      <a:tailEnd/>
                    </a:ln>
                  </pic:spPr>
                </pic:pic>
              </a:graphicData>
            </a:graphic>
          </wp:anchor>
        </w:drawing>
      </w:r>
      <w:r w:rsidR="00E47DDC" w:rsidRPr="00E47DDC">
        <w:rPr>
          <w:b/>
        </w:rPr>
        <w:t>Kamil Niesłony</w:t>
      </w:r>
      <w:r w:rsidR="0002760E">
        <w:t xml:space="preserve"> (Wydział Radia i Telewizji im. Krzysztofa Kieślowskiego)</w:t>
      </w:r>
    </w:p>
    <w:p w:rsidR="00E47DDC" w:rsidRDefault="00E47DDC" w:rsidP="001D0E49">
      <w:pPr>
        <w:ind w:left="2126"/>
        <w:jc w:val="both"/>
        <w:rPr>
          <w:rFonts w:ascii="Calibri" w:hAnsi="Calibri"/>
          <w:szCs w:val="23"/>
        </w:rPr>
      </w:pPr>
      <w:r>
        <w:t>P</w:t>
      </w:r>
      <w:r w:rsidRPr="00E47DDC">
        <w:t xml:space="preserve">isze o sobie: „moje zainteresowania i pasje ukierunkowane są na dziennikarstwo i produkcję filmową i to właśnie tej pasji oddaję się całkowicie.” Jest współautorem kilkunastu ponad dwudziestominutowych reportaży o tematyce kulturalnej zrealizowanych dla portalu internetowego www.kulturalnyslask.pl realizowanych w latach 2011-13, autorem zdjęć </w:t>
      </w:r>
      <w:r w:rsidR="00893684">
        <w:br/>
      </w:r>
      <w:r w:rsidRPr="00E47DDC">
        <w:t>i współrealizatorem krótkometrażowego filmu dokumentalnego „Szlakiem śląskich powstańców”. Ma w dorobku swojej działalności kulturalnej</w:t>
      </w:r>
      <w:r w:rsidR="00893684">
        <w:br/>
      </w:r>
      <w:r w:rsidRPr="00E47DDC">
        <w:t xml:space="preserve"> i artystycznej również m.in. współpracę realizacyjną dla TVP Katowice przy nagradzanych filmach dokumentalnych „Śląski posterunek” i „W pogardzie </w:t>
      </w:r>
      <w:r w:rsidR="00893684">
        <w:br/>
      </w:r>
      <w:r w:rsidRPr="00E47DDC">
        <w:t>i chwale. Wojciech Korfanty”, a także jest współautorem monografii „Przemilczana historia powstańca śląskiego Jana Lortza”.</w:t>
      </w:r>
    </w:p>
    <w:p w:rsidR="00E47DDC" w:rsidRDefault="00B05205" w:rsidP="001D0E49">
      <w:pPr>
        <w:tabs>
          <w:tab w:val="left" w:pos="3330"/>
        </w:tabs>
        <w:jc w:val="both"/>
      </w:pPr>
      <w:r w:rsidRPr="00B05205">
        <w:rPr>
          <w:rFonts w:ascii="Garamond" w:hAnsi="Garamond"/>
          <w:b/>
          <w:noProof/>
          <w:color w:val="FFFFFF" w:themeColor="background1"/>
          <w:lang w:eastAsia="pl-PL"/>
        </w:rPr>
        <w:pict>
          <v:shape id="Pole tekstowe 20494" o:spid="_x0000_s1051" type="#_x0000_t202" style="position:absolute;left:0;text-align:left;margin-left:155.05pt;margin-top:15.45pt;width:382.5pt;height:27.75pt;z-index:2517852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" filled="f" stroked="f" strokeweight=".5pt">
            <v:textbox>
              <w:txbxContent>
                <w:p w:rsidR="009E2FFE" w:rsidRPr="00E47DDC" w:rsidRDefault="009E2FFE" w:rsidP="00E47DDC">
                  <w:pPr>
                    <w:rPr>
                      <w:rFonts w:ascii="Garamond" w:hAnsi="Garamond"/>
                      <w:b/>
                      <w:color w:val="FFFFFF" w:themeColor="background1"/>
                      <w:sz w:val="28"/>
                      <w:szCs w:val="36"/>
                    </w:rPr>
                  </w:pPr>
                  <w:r>
                    <w:rPr>
                      <w:rFonts w:ascii="Garamond" w:hAnsi="Garamond"/>
                      <w:b/>
                      <w:color w:val="FFFFFF" w:themeColor="background1"/>
                      <w:sz w:val="28"/>
                      <w:szCs w:val="36"/>
                    </w:rPr>
                    <w:t>Działalność Naukowa i Popularnonaukowa</w:t>
                  </w:r>
                </w:p>
                <w:p w:rsidR="009E2FFE" w:rsidRDefault="009E2FFE" w:rsidP="00E47DDC">
                  <w:pPr>
                    <w:rPr>
                      <w:rFonts w:ascii="Garamond" w:hAnsi="Garamond"/>
                      <w:b/>
                      <w:color w:val="FFFFFF" w:themeColor="background1"/>
                      <w:sz w:val="36"/>
                      <w:szCs w:val="36"/>
                    </w:rPr>
                  </w:pPr>
                </w:p>
                <w:p w:rsidR="009E2FFE" w:rsidRPr="00FC563C" w:rsidRDefault="009E2FFE" w:rsidP="00E47DDC">
                  <w:pPr>
                    <w:rPr>
                      <w:rFonts w:ascii="Garamond" w:hAnsi="Garamond"/>
                      <w:b/>
                      <w:color w:val="FFFFFF" w:themeColor="background1"/>
                      <w:sz w:val="36"/>
                      <w:szCs w:val="36"/>
                    </w:rPr>
                  </w:pPr>
                </w:p>
              </w:txbxContent>
            </v:textbox>
          </v:shape>
        </w:pict>
      </w:r>
    </w:p>
    <w:p w:rsidR="00E47DDC" w:rsidRPr="00E47DDC" w:rsidRDefault="00E47DDC" w:rsidP="001D0E49">
      <w:pPr>
        <w:jc w:val="both"/>
      </w:pPr>
    </w:p>
    <w:p w:rsidR="00E47DDC" w:rsidRPr="00E47DDC" w:rsidRDefault="00B05205" w:rsidP="001D0E49">
      <w:pPr>
        <w:jc w:val="both"/>
      </w:pPr>
      <w:r w:rsidRPr="00B05205">
        <w:rPr>
          <w:rFonts w:ascii="Garamond" w:hAnsi="Garamond"/>
          <w:b/>
          <w:noProof/>
          <w:color w:val="FFFFFF" w:themeColor="background1"/>
          <w:lang w:eastAsia="pl-PL"/>
        </w:rPr>
        <w:pict>
          <v:rect id="Prostokąt 20499" o:spid="_x0000_s1052" style="position:absolute;left:0;text-align:left;margin-left:209.5pt;margin-top:12.65pt;width:367.75pt;height:31.5pt;z-index:-251513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" fillcolor="#92d050" stroked="f" strokeweight="2pt">
            <v:path arrowok="t"/>
            <v:textbox>
              <w:txbxContent>
                <w:p w:rsidR="009E2FFE" w:rsidRDefault="009E2FFE" w:rsidP="00D660FD">
                  <w:pPr>
                    <w:jc w:val="center"/>
                    <w:rPr>
                      <w:rFonts w:ascii="Garamond" w:hAnsi="Garamond" w:cs="Segoe UI"/>
                      <w:b/>
                      <w:color w:val="FFFFFF" w:themeColor="background1"/>
                      <w:sz w:val="36"/>
                      <w:szCs w:val="36"/>
                    </w:rPr>
                  </w:pPr>
                  <w:r>
                    <w:rPr>
                      <w:rFonts w:ascii="Garamond" w:hAnsi="Garamond" w:cs="Segoe UI"/>
                      <w:b/>
                      <w:color w:val="FFFFFF" w:themeColor="background1"/>
                      <w:sz w:val="36"/>
                      <w:szCs w:val="36"/>
                    </w:rPr>
                    <w:t>Studenci</w:t>
                  </w:r>
                </w:p>
                <w:p w:rsidR="009E2FFE" w:rsidRDefault="009E2FFE" w:rsidP="00D660FD">
                  <w:pPr>
                    <w:jc w:val="center"/>
                  </w:pPr>
                </w:p>
              </w:txbxContent>
            </v:textbox>
          </v:rect>
        </w:pict>
      </w:r>
    </w:p>
    <w:p w:rsidR="00D478D6" w:rsidRDefault="00D478D6" w:rsidP="001D0E49">
      <w:pPr>
        <w:jc w:val="both"/>
      </w:pPr>
    </w:p>
    <w:p w:rsidR="00893684" w:rsidRPr="00D478D6" w:rsidRDefault="00E47DDC" w:rsidP="001D0E49">
      <w:pPr>
        <w:ind w:left="2126"/>
        <w:jc w:val="both"/>
      </w:pPr>
      <w:r w:rsidRPr="00E20F68">
        <w:rPr>
          <w:b/>
          <w:sz w:val="28"/>
          <w:szCs w:val="28"/>
        </w:rPr>
        <w:t>Joanna Zwierzyńska</w:t>
      </w:r>
      <w:r w:rsidR="00D478D6">
        <w:t xml:space="preserve"> (Wydział Matematyki, Fizyki i Chemii)</w:t>
      </w:r>
    </w:p>
    <w:p w:rsidR="00E47DDC" w:rsidRPr="00E20F68" w:rsidRDefault="00893684" w:rsidP="001D0E49">
      <w:pPr>
        <w:ind w:left="2126"/>
        <w:jc w:val="both"/>
        <w:rPr>
          <w:b/>
          <w:sz w:val="28"/>
          <w:szCs w:val="28"/>
        </w:rPr>
      </w:pPr>
      <w:r w:rsidRPr="00E20F68">
        <w:rPr>
          <w:b/>
          <w:sz w:val="28"/>
          <w:szCs w:val="28"/>
        </w:rPr>
        <w:t>(zwyciężczyni plebiscytu „Student Roku”)</w:t>
      </w:r>
      <w:r w:rsidR="00E47DDC" w:rsidRPr="00E20F68">
        <w:rPr>
          <w:b/>
          <w:sz w:val="28"/>
          <w:szCs w:val="28"/>
        </w:rPr>
        <w:t xml:space="preserve"> </w:t>
      </w:r>
    </w:p>
    <w:p w:rsidR="00E47DDC" w:rsidRDefault="00E47DDC" w:rsidP="001D0E49">
      <w:pPr>
        <w:ind w:left="2126"/>
        <w:jc w:val="both"/>
      </w:pPr>
      <w:r w:rsidRPr="00E47DDC">
        <w:rPr>
          <w:noProof/>
          <w:lang w:eastAsia="pl-PL"/>
        </w:rPr>
        <w:drawing>
          <wp:anchor distT="0" distB="0" distL="114300" distR="114300" simplePos="0" relativeHeight="251786240" behindDoc="1" locked="0" layoutInCell="1" allowOverlap="1">
            <wp:simplePos x="0" y="0"/>
            <wp:positionH relativeFrom="column">
              <wp:posOffset>-522605</wp:posOffset>
            </wp:positionH>
            <wp:positionV relativeFrom="paragraph">
              <wp:posOffset>28575</wp:posOffset>
            </wp:positionV>
            <wp:extent cx="1657350" cy="2274570"/>
            <wp:effectExtent l="0" t="0" r="0" b="0"/>
            <wp:wrapSquare wrapText="bothSides"/>
            <wp:docPr id="4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3"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274570"/>
                    </a:xfrm>
                    <a:prstGeom prst="rect">
                      <a:avLst/>
                    </a:prstGeom>
                    <a:noFill/>
                    <a:ln w="9525">
                      <a:noFill/>
                      <a:miter lim="800000"/>
                      <a:headEnd/>
                      <a:tailEnd/>
                    </a:ln>
                  </pic:spPr>
                </pic:pic>
              </a:graphicData>
            </a:graphic>
          </wp:anchor>
        </w:drawing>
      </w:r>
      <w:r>
        <w:t>O</w:t>
      </w:r>
      <w:r w:rsidRPr="00E47DDC">
        <w:t xml:space="preserve">d pięciu lat jest członkiem redakcji matematycznego miesięcznika studenckiego </w:t>
      </w:r>
      <w:r w:rsidR="00893684">
        <w:t>„</w:t>
      </w:r>
      <w:r w:rsidRPr="00E47DDC">
        <w:t>Macierzator</w:t>
      </w:r>
      <w:r w:rsidR="00893684">
        <w:t>”</w:t>
      </w:r>
      <w:r w:rsidRPr="00E47DDC">
        <w:t>, a od dwóch lat pełni funkcję jego redaktora naczelnego. Dzięki swojej wytrwałości przekształciła go z niszowej, nieregularnie wydawanej gazetki w profesjonalny studencki miesięcznik matematyczny. Jest to jedyne tego typu czasopismo matematyczne w Polsce! Poza tym, z inicjatywy Joanny rozwinięta została współpraca z Karlsruhe Institute of Technology. Zorganizowała ona wiele konferencji naukowych, umożliwiając innym prezentowanie swoich osiągnięć. Prowadzi od lat niezwykle bogatą, autorską i wszechstronną działalność popularyzatorską</w:t>
      </w:r>
      <w:r w:rsidR="00893684">
        <w:br/>
      </w:r>
      <w:r w:rsidRPr="00E47DDC">
        <w:t xml:space="preserve"> i edukacyjną obejmującą współpracę z mediami oraz takie wydarzenia jak m.in. Święto Liczby Pi, Noc Naukowców i konkursy dla uczniów. Wymienienie całej jej działalności jest tu po prostu niemożliwe!</w:t>
      </w:r>
    </w:p>
    <w:p w:rsidR="00E20F68" w:rsidRDefault="00E20F68" w:rsidP="00E20F68"/>
    <w:p w:rsidR="00E20F68" w:rsidRPr="00E20F68" w:rsidRDefault="00E20F68" w:rsidP="00E20F68">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E20F68" w:rsidRDefault="00E20F68" w:rsidP="00E20F68">
      <w:pPr>
        <w:jc w:val="center"/>
      </w:pPr>
    </w:p>
    <w:p w:rsidR="002574F0" w:rsidRDefault="00E47DDC" w:rsidP="001D0E49">
      <w:pPr>
        <w:ind w:left="2126"/>
        <w:jc w:val="both"/>
      </w:pPr>
      <w:r w:rsidRPr="00C27F07">
        <w:rPr>
          <w:noProof/>
          <w:lang w:eastAsia="pl-PL"/>
        </w:rPr>
        <w:lastRenderedPageBreak/>
        <w:drawing>
          <wp:anchor distT="0" distB="0" distL="114300" distR="114300" simplePos="0" relativeHeight="251788288" behindDoc="1" locked="0" layoutInCell="1" allowOverlap="1">
            <wp:simplePos x="0" y="0"/>
            <wp:positionH relativeFrom="column">
              <wp:posOffset>-1039495</wp:posOffset>
            </wp:positionH>
            <wp:positionV relativeFrom="paragraph">
              <wp:posOffset>-896620</wp:posOffset>
            </wp:positionV>
            <wp:extent cx="7863840" cy="2091055"/>
            <wp:effectExtent l="0" t="0" r="3810" b="4445"/>
            <wp:wrapNone/>
            <wp:docPr id="20495" name="Obraz 20495"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2574F0" w:rsidRPr="002574F0" w:rsidRDefault="002574F0" w:rsidP="001D0E49">
      <w:pPr>
        <w:jc w:val="both"/>
      </w:pPr>
    </w:p>
    <w:p w:rsidR="002574F0" w:rsidRPr="002574F0" w:rsidRDefault="002574F0" w:rsidP="001D0E49">
      <w:pPr>
        <w:jc w:val="both"/>
      </w:pPr>
    </w:p>
    <w:p w:rsidR="002574F0" w:rsidRDefault="002574F0" w:rsidP="001D0E49">
      <w:pPr>
        <w:jc w:val="both"/>
      </w:pPr>
    </w:p>
    <w:p w:rsidR="00E20F68" w:rsidRPr="002574F0" w:rsidRDefault="00E20F68" w:rsidP="001D0E49">
      <w:pPr>
        <w:jc w:val="both"/>
      </w:pPr>
    </w:p>
    <w:p w:rsidR="002574F0" w:rsidRDefault="002574F0" w:rsidP="00E20F68">
      <w:pPr>
        <w:jc w:val="both"/>
        <w:rPr>
          <w:b/>
        </w:rPr>
      </w:pPr>
      <w:r w:rsidRPr="002574F0">
        <w:rPr>
          <w:noProof/>
          <w:lang w:eastAsia="pl-PL"/>
        </w:rPr>
        <w:drawing>
          <wp:anchor distT="0" distB="0" distL="114300" distR="114300" simplePos="0" relativeHeight="251789312" behindDoc="0" locked="0" layoutInCell="1" allowOverlap="1">
            <wp:simplePos x="0" y="0"/>
            <wp:positionH relativeFrom="column">
              <wp:posOffset>-556895</wp:posOffset>
            </wp:positionH>
            <wp:positionV relativeFrom="paragraph">
              <wp:posOffset>172085</wp:posOffset>
            </wp:positionV>
            <wp:extent cx="1636395" cy="2240280"/>
            <wp:effectExtent l="0" t="0" r="1905" b="7620"/>
            <wp:wrapSquare wrapText="bothSides"/>
            <wp:docPr id="43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6395" cy="2240280"/>
                    </a:xfrm>
                    <a:prstGeom prst="rect">
                      <a:avLst/>
                    </a:prstGeom>
                    <a:noFill/>
                    <a:ln w="9525">
                      <a:noFill/>
                      <a:miter lim="800000"/>
                      <a:headEnd/>
                      <a:tailEnd/>
                    </a:ln>
                  </pic:spPr>
                </pic:pic>
              </a:graphicData>
            </a:graphic>
          </wp:anchor>
        </w:drawing>
      </w:r>
    </w:p>
    <w:p w:rsidR="002574F0" w:rsidRPr="0002760E" w:rsidRDefault="002574F0" w:rsidP="001D0E49">
      <w:pPr>
        <w:ind w:left="2126"/>
        <w:jc w:val="both"/>
      </w:pPr>
      <w:r w:rsidRPr="002574F0">
        <w:rPr>
          <w:b/>
        </w:rPr>
        <w:t>Tomasz Burdzik</w:t>
      </w:r>
      <w:r w:rsidR="0002760E">
        <w:t xml:space="preserve"> (Międzywydziałowe Indywidualne Studia Humanistyczne)</w:t>
      </w:r>
    </w:p>
    <w:p w:rsidR="002574F0" w:rsidRPr="002574F0" w:rsidRDefault="002574F0" w:rsidP="001D0E49">
      <w:pPr>
        <w:ind w:left="2126"/>
        <w:jc w:val="both"/>
      </w:pPr>
      <w:r>
        <w:t>P</w:t>
      </w:r>
      <w:r w:rsidRPr="002574F0">
        <w:t>rzez trzy lata prowadził autorski projekt naukowy „Charakter i stereotyp narodowy we współczesnym dyskursie medialnym”. Był uczestnikiem licznych konferencji naukowych i organizatorem dwóch. Autor trzech punktowanych artykułów w czasopismach naukowych, rozdziałów w monografiach i tekstów w zeszytach naukowych. Prowadzi działalność popularyzującą naukę, w tym w ramach projektu „Street Law”. Interesuje się socjologią prawa, kryminologią, doktrynami politycznymi i prawnymi, konstytucjonalizmem, socjologią miasta i seksuologią.</w:t>
      </w:r>
    </w:p>
    <w:p w:rsidR="002574F0" w:rsidRDefault="002574F0" w:rsidP="001D0E49">
      <w:pPr>
        <w:ind w:left="2126"/>
        <w:jc w:val="both"/>
        <w:rPr>
          <w:b/>
        </w:rPr>
      </w:pPr>
    </w:p>
    <w:p w:rsidR="002574F0" w:rsidRDefault="002574F0" w:rsidP="001D0E49">
      <w:pPr>
        <w:ind w:left="2126"/>
        <w:jc w:val="both"/>
        <w:rPr>
          <w:b/>
        </w:rPr>
      </w:pPr>
    </w:p>
    <w:p w:rsidR="002574F0" w:rsidRPr="001E6F0C" w:rsidRDefault="002574F0" w:rsidP="001D0E49">
      <w:pPr>
        <w:ind w:left="2126"/>
        <w:jc w:val="both"/>
      </w:pPr>
      <w:r w:rsidRPr="002574F0">
        <w:rPr>
          <w:b/>
        </w:rPr>
        <w:t>Małgorzata Marcinkowska</w:t>
      </w:r>
      <w:r w:rsidR="001E6F0C">
        <w:t xml:space="preserve"> (Wydział Filologiczny)</w:t>
      </w:r>
    </w:p>
    <w:p w:rsidR="00E47DDC" w:rsidRDefault="002574F0" w:rsidP="001D0E49">
      <w:pPr>
        <w:ind w:left="2126"/>
        <w:jc w:val="both"/>
      </w:pPr>
      <w:r w:rsidRPr="002574F0">
        <w:rPr>
          <w:noProof/>
          <w:lang w:eastAsia="pl-PL"/>
        </w:rPr>
        <w:drawing>
          <wp:anchor distT="0" distB="0" distL="114300" distR="114300" simplePos="0" relativeHeight="251790336" behindDoc="0" locked="0" layoutInCell="1" allowOverlap="1">
            <wp:simplePos x="0" y="0"/>
            <wp:positionH relativeFrom="column">
              <wp:posOffset>-488315</wp:posOffset>
            </wp:positionH>
            <wp:positionV relativeFrom="paragraph">
              <wp:posOffset>53340</wp:posOffset>
            </wp:positionV>
            <wp:extent cx="1573530" cy="2148840"/>
            <wp:effectExtent l="0" t="0" r="7620" b="3810"/>
            <wp:wrapSquare wrapText="bothSides"/>
            <wp:docPr id="4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5"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3530" cy="2148840"/>
                    </a:xfrm>
                    <a:prstGeom prst="rect">
                      <a:avLst/>
                    </a:prstGeom>
                    <a:noFill/>
                    <a:ln w="9525">
                      <a:noFill/>
                      <a:miter lim="800000"/>
                      <a:headEnd/>
                      <a:tailEnd/>
                    </a:ln>
                  </pic:spPr>
                </pic:pic>
              </a:graphicData>
            </a:graphic>
          </wp:anchor>
        </w:drawing>
      </w:r>
      <w:r>
        <w:t>P</w:t>
      </w:r>
      <w:r w:rsidRPr="002574F0">
        <w:t>asjonuje się kulturą i sztuką oświecenia. Jako przewodnicząca Koła Oświeconych angażowała się w liczne konferencje i publikacje związane z tą tematyką. Rozdziały jej autorstwa znalazły się w kilku książkach takich jak np. „Codzienność oświeconych”. Brała czynny udział w organizacji szeregu konferencji zajmujących się tematyką polonistyki szkolnej, na przykład: „Wiedza o języku i kompetencje językowe uczniów” oraz trzech edycjach konferencji „Naukowa praca z uczniem o specjalnych potrzebach edukacyjnych”. Działania naukowe i popularyzatorskie</w:t>
      </w:r>
      <w:r w:rsidR="00893684">
        <w:t xml:space="preserve"> podejmowane przez nią </w:t>
      </w:r>
      <w:r w:rsidRPr="002574F0">
        <w:t xml:space="preserve">złożyły się na sukces całego Koła Naukowego Oświeconych, które </w:t>
      </w:r>
      <w:r w:rsidR="00893684">
        <w:br/>
      </w:r>
      <w:r w:rsidRPr="002574F0">
        <w:t>w ogólnopolskim konkursie otrzymało pierwszą nagrodę w kategorii Koło Roku za 2012 rok.</w:t>
      </w:r>
    </w:p>
    <w:p w:rsidR="00E20F68" w:rsidRDefault="00E20F68" w:rsidP="00E20F68">
      <w:pPr>
        <w:jc w:val="center"/>
        <w:rPr>
          <w:i/>
        </w:rPr>
      </w:pPr>
    </w:p>
    <w:p w:rsidR="00E20F68" w:rsidRDefault="00E20F68" w:rsidP="00E20F68">
      <w:pPr>
        <w:jc w:val="center"/>
        <w:rPr>
          <w:i/>
        </w:rPr>
      </w:pPr>
    </w:p>
    <w:p w:rsidR="00E20F68" w:rsidRDefault="00E20F68" w:rsidP="00E20F68">
      <w:pPr>
        <w:jc w:val="center"/>
        <w:rPr>
          <w:i/>
        </w:rPr>
      </w:pPr>
    </w:p>
    <w:p w:rsidR="00E20F68" w:rsidRPr="00E20F68" w:rsidRDefault="00E20F68" w:rsidP="00E20F68">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2574F0" w:rsidRDefault="002574F0" w:rsidP="00E20F68">
      <w:pPr>
        <w:jc w:val="center"/>
      </w:pPr>
      <w:r>
        <w:br w:type="page"/>
      </w:r>
    </w:p>
    <w:p w:rsidR="00E20F68" w:rsidRDefault="00E20F68" w:rsidP="001D0E49">
      <w:pPr>
        <w:jc w:val="both"/>
      </w:pPr>
    </w:p>
    <w:p w:rsidR="002574F0" w:rsidRDefault="00D660FD" w:rsidP="001D0E49">
      <w:pPr>
        <w:ind w:left="2126"/>
        <w:jc w:val="both"/>
      </w:pPr>
      <w:r w:rsidRPr="00C27F07">
        <w:rPr>
          <w:noProof/>
          <w:lang w:eastAsia="pl-PL"/>
        </w:rPr>
        <w:drawing>
          <wp:anchor distT="0" distB="0" distL="114300" distR="114300" simplePos="0" relativeHeight="251795456" behindDoc="1" locked="0" layoutInCell="1" allowOverlap="1">
            <wp:simplePos x="0" y="0"/>
            <wp:positionH relativeFrom="column">
              <wp:posOffset>-1035685</wp:posOffset>
            </wp:positionH>
            <wp:positionV relativeFrom="paragraph">
              <wp:posOffset>-927100</wp:posOffset>
            </wp:positionV>
            <wp:extent cx="7863840" cy="2091055"/>
            <wp:effectExtent l="0" t="0" r="3810" b="4445"/>
            <wp:wrapNone/>
            <wp:docPr id="20496" name="Obraz 20496"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2574F0" w:rsidRDefault="002574F0" w:rsidP="001D0E49">
      <w:pPr>
        <w:ind w:left="2126"/>
        <w:jc w:val="both"/>
        <w:rPr>
          <w:b/>
        </w:rPr>
      </w:pPr>
    </w:p>
    <w:p w:rsidR="00D660FD" w:rsidRDefault="00D660FD" w:rsidP="001D0E49">
      <w:pPr>
        <w:ind w:left="2126"/>
        <w:jc w:val="both"/>
        <w:rPr>
          <w:b/>
        </w:rPr>
      </w:pPr>
    </w:p>
    <w:p w:rsidR="00D660FD" w:rsidRDefault="00D660FD" w:rsidP="001D0E49">
      <w:pPr>
        <w:ind w:left="2126"/>
        <w:jc w:val="both"/>
        <w:rPr>
          <w:b/>
        </w:rPr>
      </w:pPr>
    </w:p>
    <w:p w:rsidR="00D660FD" w:rsidRDefault="00D660FD" w:rsidP="001D0E49">
      <w:pPr>
        <w:ind w:left="2126"/>
        <w:jc w:val="both"/>
        <w:rPr>
          <w:b/>
        </w:rPr>
      </w:pPr>
    </w:p>
    <w:p w:rsidR="00D660FD" w:rsidRDefault="00D660FD" w:rsidP="001D0E49">
      <w:pPr>
        <w:ind w:left="2126"/>
        <w:jc w:val="both"/>
        <w:rPr>
          <w:b/>
        </w:rPr>
      </w:pPr>
    </w:p>
    <w:p w:rsidR="002574F0" w:rsidRPr="00C8164E" w:rsidRDefault="002574F0" w:rsidP="001D0E49">
      <w:pPr>
        <w:ind w:left="2126"/>
        <w:jc w:val="both"/>
      </w:pPr>
      <w:r w:rsidRPr="002574F0">
        <w:rPr>
          <w:noProof/>
          <w:lang w:eastAsia="pl-PL"/>
        </w:rPr>
        <w:drawing>
          <wp:anchor distT="0" distB="0" distL="114300" distR="114300" simplePos="0" relativeHeight="251791360" behindDoc="0" locked="0" layoutInCell="1" allowOverlap="1">
            <wp:simplePos x="0" y="0"/>
            <wp:positionH relativeFrom="column">
              <wp:posOffset>-534035</wp:posOffset>
            </wp:positionH>
            <wp:positionV relativeFrom="paragraph">
              <wp:posOffset>110490</wp:posOffset>
            </wp:positionV>
            <wp:extent cx="1680210" cy="2288540"/>
            <wp:effectExtent l="0" t="0" r="0" b="0"/>
            <wp:wrapSquare wrapText="bothSides"/>
            <wp:docPr id="4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288540"/>
                    </a:xfrm>
                    <a:prstGeom prst="rect">
                      <a:avLst/>
                    </a:prstGeom>
                    <a:noFill/>
                    <a:ln w="9525">
                      <a:noFill/>
                      <a:miter lim="800000"/>
                      <a:headEnd/>
                      <a:tailEnd/>
                    </a:ln>
                  </pic:spPr>
                </pic:pic>
              </a:graphicData>
            </a:graphic>
          </wp:anchor>
        </w:drawing>
      </w:r>
      <w:r w:rsidRPr="002574F0">
        <w:rPr>
          <w:b/>
        </w:rPr>
        <w:t>Szymon Dąbrowski</w:t>
      </w:r>
      <w:r w:rsidR="00C8164E">
        <w:t xml:space="preserve"> (Wydział Filologiczny)</w:t>
      </w:r>
    </w:p>
    <w:p w:rsidR="002574F0" w:rsidRDefault="002574F0" w:rsidP="001D0E49">
      <w:pPr>
        <w:ind w:left="2126"/>
        <w:jc w:val="both"/>
      </w:pPr>
      <w:r>
        <w:t>W</w:t>
      </w:r>
      <w:r w:rsidRPr="002574F0">
        <w:t xml:space="preserve">spółtworzył dwie monografie naukowe, opublikował dwa teksty </w:t>
      </w:r>
      <w:r w:rsidR="00464D31">
        <w:br/>
      </w:r>
      <w:r w:rsidRPr="002574F0">
        <w:t xml:space="preserve">w punktowanych czasopismach naukowych, bierze aktywny udział </w:t>
      </w:r>
      <w:r w:rsidR="00464D31">
        <w:br/>
      </w:r>
      <w:r w:rsidRPr="002574F0">
        <w:t>w zespołowym projekcie popularyzującym wiedzę o szeroko roz</w:t>
      </w:r>
      <w:r w:rsidR="00464D31">
        <w:t>umianej kulturze XVIII wieku– Sapere Aude</w:t>
      </w:r>
      <w:r w:rsidRPr="002574F0">
        <w:t xml:space="preserve">, w ramach którego zorganizowano m.in. warsztaty dla młodzieży z domów dziecka służące rekonstrukcji różnych elementów obyczajowości XVIII stulecia oraz film w konwencji czarno-białego kina niemego pod tytułem: Przechadzka szlakiem kultury, czyli... oświeceni </w:t>
      </w:r>
      <w:r w:rsidR="00464D31">
        <w:br/>
      </w:r>
      <w:r w:rsidRPr="002574F0">
        <w:t>w Katowicach. Pasjonuje się l</w:t>
      </w:r>
      <w:r w:rsidR="00464D31">
        <w:t>iteraturą i kulturą oświecenia, ukończył dwa kursy tańca dawnego</w:t>
      </w:r>
      <w:r w:rsidRPr="002574F0">
        <w:t>.</w:t>
      </w:r>
    </w:p>
    <w:p w:rsidR="002574F0" w:rsidRDefault="002574F0" w:rsidP="001D0E49">
      <w:pPr>
        <w:ind w:left="2126"/>
        <w:jc w:val="both"/>
      </w:pPr>
    </w:p>
    <w:p w:rsidR="002574F0" w:rsidRDefault="00D660FD" w:rsidP="001D0E49">
      <w:pPr>
        <w:ind w:left="2126"/>
        <w:jc w:val="both"/>
      </w:pPr>
      <w:r w:rsidRPr="00D660FD">
        <w:rPr>
          <w:noProof/>
          <w:lang w:eastAsia="pl-PL"/>
        </w:rPr>
        <w:drawing>
          <wp:anchor distT="0" distB="0" distL="114300" distR="114300" simplePos="0" relativeHeight="251792384" behindDoc="0" locked="0" layoutInCell="1" allowOverlap="1">
            <wp:simplePos x="0" y="0"/>
            <wp:positionH relativeFrom="column">
              <wp:posOffset>-534035</wp:posOffset>
            </wp:positionH>
            <wp:positionV relativeFrom="paragraph">
              <wp:posOffset>327025</wp:posOffset>
            </wp:positionV>
            <wp:extent cx="1680210" cy="2288540"/>
            <wp:effectExtent l="0" t="0" r="0" b="0"/>
            <wp:wrapSquare wrapText="bothSides"/>
            <wp:docPr id="39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7"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288540"/>
                    </a:xfrm>
                    <a:prstGeom prst="rect">
                      <a:avLst/>
                    </a:prstGeom>
                    <a:noFill/>
                    <a:ln w="9525">
                      <a:noFill/>
                      <a:miter lim="800000"/>
                      <a:headEnd/>
                      <a:tailEnd/>
                    </a:ln>
                  </pic:spPr>
                </pic:pic>
              </a:graphicData>
            </a:graphic>
          </wp:anchor>
        </w:drawing>
      </w:r>
    </w:p>
    <w:p w:rsidR="002574F0" w:rsidRPr="00D660FD" w:rsidRDefault="002574F0" w:rsidP="001D0E49">
      <w:pPr>
        <w:ind w:left="2126"/>
        <w:jc w:val="both"/>
        <w:rPr>
          <w:b/>
        </w:rPr>
      </w:pPr>
      <w:r w:rsidRPr="00D660FD">
        <w:rPr>
          <w:b/>
        </w:rPr>
        <w:t>Michał Bienias</w:t>
      </w:r>
      <w:r w:rsidR="00C8164E">
        <w:t xml:space="preserve"> (Wydział Prawa i Administracji)</w:t>
      </w:r>
      <w:r w:rsidRPr="00D660FD">
        <w:rPr>
          <w:b/>
        </w:rPr>
        <w:t xml:space="preserve">  </w:t>
      </w:r>
    </w:p>
    <w:p w:rsidR="002574F0" w:rsidRDefault="002574F0" w:rsidP="001D0E49">
      <w:pPr>
        <w:ind w:left="2126"/>
        <w:jc w:val="both"/>
      </w:pPr>
      <w:r>
        <w:t>J</w:t>
      </w:r>
      <w:r w:rsidRPr="002574F0">
        <w:t>est współautorem rozdziału, który został nagrodzony przez Ministra Nauki</w:t>
      </w:r>
      <w:r w:rsidR="00894DC5">
        <w:br/>
      </w:r>
      <w:r w:rsidRPr="002574F0">
        <w:t>i Szkolnictwa Wyższego w ramach konkursu na najlepszą pracę naukową</w:t>
      </w:r>
      <w:r w:rsidR="00894DC5">
        <w:t>, organizowanego</w:t>
      </w:r>
      <w:r w:rsidRPr="002574F0">
        <w:t xml:space="preserve"> przez Urząd Patentowy RP. Wystąpił na forum Rady Europy przedstawiając temat „Key privacy issues for future”, otrzymał wyróżnienie</w:t>
      </w:r>
      <w:r w:rsidR="00894DC5">
        <w:br/>
      </w:r>
      <w:r w:rsidRPr="002574F0">
        <w:t xml:space="preserve"> w konkursie prawniczym na najlepsze rozwiązanie kazusu z dziedziny ochrony danych osobowych i prawa telekomunikacyjnego, był laureatem konkursu na esej prawniczy. Interesuj</w:t>
      </w:r>
      <w:r w:rsidR="00894DC5">
        <w:t>e się sportem, w szczególności karate k</w:t>
      </w:r>
      <w:r w:rsidRPr="002574F0">
        <w:t>yokushin.</w:t>
      </w:r>
    </w:p>
    <w:p w:rsidR="00D660FD" w:rsidRDefault="00D660FD" w:rsidP="001D0E49">
      <w:pPr>
        <w:ind w:left="2126"/>
        <w:jc w:val="both"/>
      </w:pPr>
    </w:p>
    <w:p w:rsidR="00D660FD" w:rsidRDefault="00D660FD" w:rsidP="001D0E49">
      <w:pPr>
        <w:ind w:left="2126"/>
        <w:jc w:val="both"/>
      </w:pPr>
    </w:p>
    <w:p w:rsidR="00E20F68" w:rsidRDefault="00E20F68" w:rsidP="00E20F68"/>
    <w:p w:rsidR="00E20F68" w:rsidRDefault="00E20F68" w:rsidP="00E20F68"/>
    <w:p w:rsidR="00E20F68" w:rsidRDefault="00E20F68" w:rsidP="00E20F68"/>
    <w:p w:rsidR="00E20F68" w:rsidRPr="00E20F68" w:rsidRDefault="00E20F68" w:rsidP="00E20F68">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D660FD" w:rsidRDefault="00D660FD" w:rsidP="00E20F68">
      <w:pPr>
        <w:jc w:val="center"/>
      </w:pPr>
    </w:p>
    <w:p w:rsidR="00D660FD" w:rsidRDefault="00D660FD" w:rsidP="001D0E49">
      <w:pPr>
        <w:ind w:left="2126"/>
        <w:jc w:val="both"/>
      </w:pPr>
      <w:r w:rsidRPr="00C27F07">
        <w:rPr>
          <w:noProof/>
          <w:lang w:eastAsia="pl-PL"/>
        </w:rPr>
        <w:lastRenderedPageBreak/>
        <w:drawing>
          <wp:anchor distT="0" distB="0" distL="114300" distR="114300" simplePos="0" relativeHeight="251797504" behindDoc="1" locked="0" layoutInCell="1" allowOverlap="1">
            <wp:simplePos x="0" y="0"/>
            <wp:positionH relativeFrom="column">
              <wp:posOffset>-1043305</wp:posOffset>
            </wp:positionH>
            <wp:positionV relativeFrom="paragraph">
              <wp:posOffset>-899795</wp:posOffset>
            </wp:positionV>
            <wp:extent cx="7863840" cy="2091055"/>
            <wp:effectExtent l="0" t="0" r="3810" b="4445"/>
            <wp:wrapNone/>
            <wp:docPr id="20497" name="Obraz 20497"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D660FD" w:rsidRDefault="00D660FD" w:rsidP="001D0E49">
      <w:pPr>
        <w:ind w:left="2126"/>
        <w:jc w:val="both"/>
        <w:rPr>
          <w:b/>
        </w:rPr>
      </w:pPr>
    </w:p>
    <w:p w:rsidR="00D660FD" w:rsidRDefault="00D660FD" w:rsidP="001D0E49">
      <w:pPr>
        <w:ind w:left="2126"/>
        <w:jc w:val="both"/>
        <w:rPr>
          <w:b/>
        </w:rPr>
      </w:pPr>
    </w:p>
    <w:p w:rsidR="00D660FD" w:rsidRDefault="00D660FD" w:rsidP="001D0E49">
      <w:pPr>
        <w:ind w:left="2126"/>
        <w:jc w:val="both"/>
        <w:rPr>
          <w:b/>
        </w:rPr>
      </w:pPr>
    </w:p>
    <w:p w:rsidR="00D660FD" w:rsidRDefault="00D660FD" w:rsidP="001D0E49">
      <w:pPr>
        <w:ind w:left="2126"/>
        <w:jc w:val="both"/>
        <w:rPr>
          <w:b/>
        </w:rPr>
      </w:pPr>
    </w:p>
    <w:p w:rsidR="00D660FD" w:rsidRPr="00C8164E" w:rsidRDefault="00D660FD" w:rsidP="001D0E49">
      <w:pPr>
        <w:ind w:left="2126"/>
        <w:jc w:val="both"/>
      </w:pPr>
      <w:r w:rsidRPr="00D660FD">
        <w:rPr>
          <w:noProof/>
          <w:lang w:eastAsia="pl-PL"/>
        </w:rPr>
        <w:drawing>
          <wp:anchor distT="0" distB="0" distL="114300" distR="114300" simplePos="0" relativeHeight="251793408" behindDoc="0" locked="0" layoutInCell="1" allowOverlap="1">
            <wp:simplePos x="0" y="0"/>
            <wp:positionH relativeFrom="column">
              <wp:posOffset>-534035</wp:posOffset>
            </wp:positionH>
            <wp:positionV relativeFrom="paragraph">
              <wp:posOffset>207010</wp:posOffset>
            </wp:positionV>
            <wp:extent cx="1680210" cy="2295525"/>
            <wp:effectExtent l="0" t="0" r="0" b="9525"/>
            <wp:wrapSquare wrapText="bothSides"/>
            <wp:docPr id="3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295525"/>
                    </a:xfrm>
                    <a:prstGeom prst="rect">
                      <a:avLst/>
                    </a:prstGeom>
                    <a:noFill/>
                    <a:ln w="9525">
                      <a:noFill/>
                      <a:miter lim="800000"/>
                      <a:headEnd/>
                      <a:tailEnd/>
                    </a:ln>
                  </pic:spPr>
                </pic:pic>
              </a:graphicData>
            </a:graphic>
          </wp:anchor>
        </w:drawing>
      </w:r>
      <w:r w:rsidRPr="00D660FD">
        <w:rPr>
          <w:b/>
        </w:rPr>
        <w:t>Adrian Sawa</w:t>
      </w:r>
      <w:r w:rsidR="00C8164E">
        <w:t xml:space="preserve"> (Wydział Biologii i Ochrony Środowiska)</w:t>
      </w:r>
    </w:p>
    <w:p w:rsidR="00D660FD" w:rsidRDefault="00D660FD" w:rsidP="001D0E49">
      <w:pPr>
        <w:ind w:left="2126"/>
        <w:jc w:val="both"/>
      </w:pPr>
      <w:r>
        <w:t>P</w:t>
      </w:r>
      <w:r w:rsidRPr="00D660FD">
        <w:t>rowadził wykopaliska paleontologiczne, co pozwoliło uzupełnić zbiory jurajskich skamieniałości, pozyskał okazy kopalnych owadów należących do nowych dla nauki grup, uczestniczył w reintrodukcji 46 osobników popielicy</w:t>
      </w:r>
      <w:r w:rsidR="00F833D4">
        <w:br/>
      </w:r>
      <w:r w:rsidRPr="00D660FD">
        <w:t xml:space="preserve"> w dwóch parkach krajobrazowych. Na</w:t>
      </w:r>
      <w:r w:rsidR="00F833D4">
        <w:t xml:space="preserve"> uwagę obok publikacji i udziału</w:t>
      </w:r>
      <w:r w:rsidRPr="00D660FD">
        <w:t xml:space="preserve"> </w:t>
      </w:r>
      <w:r w:rsidR="00F833D4">
        <w:br/>
      </w:r>
      <w:r w:rsidRPr="00D660FD">
        <w:t xml:space="preserve">w konferencjach, zasługuje również owocna działalność popularyzatorska. Laureat (I i II miejsce) ogólnopolskiego konkursu literackiego na artykuł przyrodniczy. Laureat konkursu fotograficznego „Las kocha nas – II edycja” za zdjęcie miesiąca. Aktywnie działa w Towarzystwie Opieki nad Zwierzętami </w:t>
      </w:r>
      <w:r w:rsidR="00F833D4">
        <w:br/>
        <w:t>w Polsce (k</w:t>
      </w:r>
      <w:r w:rsidRPr="00D660FD">
        <w:t>oło w Zawierciu). W wolnym czasie lubi jazdę na rowerze i biegi przełajowe.</w:t>
      </w:r>
    </w:p>
    <w:p w:rsidR="00D660FD" w:rsidRDefault="00D660FD" w:rsidP="00E20F68">
      <w:pPr>
        <w:jc w:val="both"/>
        <w:rPr>
          <w:b/>
        </w:rPr>
      </w:pPr>
    </w:p>
    <w:p w:rsidR="00D660FD" w:rsidRDefault="00D660FD" w:rsidP="001D0E49">
      <w:pPr>
        <w:ind w:left="2126"/>
        <w:jc w:val="both"/>
        <w:rPr>
          <w:b/>
        </w:rPr>
      </w:pPr>
    </w:p>
    <w:p w:rsidR="00D660FD" w:rsidRPr="001E6F0C" w:rsidRDefault="00D660FD" w:rsidP="001D0E49">
      <w:pPr>
        <w:ind w:left="2126"/>
        <w:jc w:val="both"/>
      </w:pPr>
      <w:r w:rsidRPr="00D660FD">
        <w:rPr>
          <w:noProof/>
          <w:lang w:eastAsia="pl-PL"/>
        </w:rPr>
        <w:drawing>
          <wp:anchor distT="0" distB="0" distL="114300" distR="114300" simplePos="0" relativeHeight="251798528" behindDoc="0" locked="0" layoutInCell="1" allowOverlap="1">
            <wp:simplePos x="0" y="0"/>
            <wp:positionH relativeFrom="column">
              <wp:posOffset>-534035</wp:posOffset>
            </wp:positionH>
            <wp:positionV relativeFrom="paragraph">
              <wp:posOffset>53975</wp:posOffset>
            </wp:positionV>
            <wp:extent cx="1680210" cy="2299335"/>
            <wp:effectExtent l="0" t="0" r="0" b="5715"/>
            <wp:wrapSquare wrapText="bothSides"/>
            <wp:docPr id="3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299335"/>
                    </a:xfrm>
                    <a:prstGeom prst="rect">
                      <a:avLst/>
                    </a:prstGeom>
                    <a:noFill/>
                    <a:ln w="9525">
                      <a:noFill/>
                      <a:miter lim="800000"/>
                      <a:headEnd/>
                      <a:tailEnd/>
                    </a:ln>
                  </pic:spPr>
                </pic:pic>
              </a:graphicData>
            </a:graphic>
          </wp:anchor>
        </w:drawing>
      </w:r>
      <w:r w:rsidRPr="00D660FD">
        <w:rPr>
          <w:b/>
        </w:rPr>
        <w:t>Karolina Kania</w:t>
      </w:r>
      <w:r w:rsidR="001E6F0C">
        <w:t xml:space="preserve"> (Wydział Etnologii i Nauk o Edukacji)</w:t>
      </w:r>
    </w:p>
    <w:p w:rsidR="00D660FD" w:rsidRDefault="00D660FD" w:rsidP="001D0E49">
      <w:pPr>
        <w:ind w:left="2126"/>
        <w:jc w:val="both"/>
      </w:pPr>
      <w:r>
        <w:t>B</w:t>
      </w:r>
      <w:r w:rsidRPr="00D660FD">
        <w:t xml:space="preserve">yła koordynatorem projektu z grantu Międzynarodowego Funduszu Wyszehradzkiego, dzięki któremu zorganizowała The 1st International Convention for Ethnology and Cultural Anthropology Students from Central Europe. </w:t>
      </w:r>
      <w:r w:rsidR="000C4CBC" w:rsidRPr="00D660FD">
        <w:t>Współtworzyła takie wydarzenia jak</w:t>
      </w:r>
      <w:r w:rsidR="000C4CBC">
        <w:t>:</w:t>
      </w:r>
      <w:r w:rsidR="000C4CBC" w:rsidRPr="00D660FD">
        <w:t xml:space="preserve"> Cieszynalia, Objazdowy Festiwal Filmowy </w:t>
      </w:r>
      <w:r w:rsidR="000C4CBC">
        <w:t>"</w:t>
      </w:r>
      <w:r w:rsidR="000C4CBC" w:rsidRPr="00D660FD">
        <w:t>Watch Docs</w:t>
      </w:r>
      <w:r w:rsidR="000C4CBC">
        <w:t xml:space="preserve"> -</w:t>
      </w:r>
      <w:r w:rsidR="000C4CBC" w:rsidRPr="00D660FD">
        <w:t xml:space="preserve"> Prawa Człowieka w Filmie</w:t>
      </w:r>
      <w:r w:rsidR="000C4CBC">
        <w:t>"</w:t>
      </w:r>
      <w:r w:rsidR="000C4CBC" w:rsidRPr="00D660FD">
        <w:t xml:space="preserve">, Warsztaty Międzykulturowe Rady Europy dla studentów Uniwersytetu Śląskiego. </w:t>
      </w:r>
      <w:r w:rsidRPr="00D660FD">
        <w:t>Zorganizowała charytatywny występ kabaretu Łowcy.B, podczas którego zebrano ponad 6 tys. złotych. Pani Karolina wyróżnia się w działalności naukowej i społecznej. Poza tym uczestniczyła w programie MOST oraz Erasmus.</w:t>
      </w:r>
    </w:p>
    <w:p w:rsidR="00E20F68" w:rsidRDefault="00E20F68" w:rsidP="00E20F68"/>
    <w:p w:rsidR="00E20F68" w:rsidRDefault="00E20F68" w:rsidP="00E20F68"/>
    <w:p w:rsidR="00E20F68" w:rsidRDefault="00E20F68" w:rsidP="00E20F68"/>
    <w:p w:rsidR="00E20F68" w:rsidRDefault="00E20F68" w:rsidP="00E20F68"/>
    <w:p w:rsidR="00E20F68" w:rsidRPr="00E20F68" w:rsidRDefault="00E20F68" w:rsidP="00E20F68">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E20F68" w:rsidRDefault="00E20F68" w:rsidP="00E20F68">
      <w:pPr>
        <w:jc w:val="center"/>
      </w:pPr>
    </w:p>
    <w:p w:rsidR="00E20F68" w:rsidRDefault="00E20F68" w:rsidP="001D0E49">
      <w:pPr>
        <w:jc w:val="both"/>
      </w:pPr>
    </w:p>
    <w:p w:rsidR="00D660FD" w:rsidRDefault="00D660FD" w:rsidP="001D0E49">
      <w:pPr>
        <w:jc w:val="both"/>
      </w:pPr>
      <w:r w:rsidRPr="00C27F07">
        <w:rPr>
          <w:noProof/>
          <w:lang w:eastAsia="pl-PL"/>
        </w:rPr>
        <w:lastRenderedPageBreak/>
        <w:drawing>
          <wp:anchor distT="0" distB="0" distL="114300" distR="114300" simplePos="0" relativeHeight="251800576" behindDoc="1" locked="0" layoutInCell="1" allowOverlap="1">
            <wp:simplePos x="0" y="0"/>
            <wp:positionH relativeFrom="column">
              <wp:posOffset>-1039495</wp:posOffset>
            </wp:positionH>
            <wp:positionV relativeFrom="paragraph">
              <wp:posOffset>-895985</wp:posOffset>
            </wp:positionV>
            <wp:extent cx="7863840" cy="2091055"/>
            <wp:effectExtent l="0" t="0" r="3810" b="4445"/>
            <wp:wrapNone/>
            <wp:docPr id="20498" name="Obraz 20498"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D660FD" w:rsidRDefault="00B05205" w:rsidP="001D0E49">
      <w:pPr>
        <w:ind w:left="2126"/>
        <w:jc w:val="both"/>
      </w:pPr>
      <w:r w:rsidRPr="00B05205">
        <w:rPr>
          <w:rFonts w:ascii="Garamond" w:hAnsi="Garamond"/>
          <w:b/>
          <w:noProof/>
          <w:color w:val="FFFFFF" w:themeColor="background1"/>
          <w:lang w:eastAsia="pl-PL"/>
        </w:rPr>
        <w:pict>
          <v:rect id="Prostokąt 20500" o:spid="_x0000_s1053" style="position:absolute;left:0;text-align:left;margin-left:199.6pt;margin-top:88pt;width:367.75pt;height:31.5pt;z-index:-25151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" fillcolor="#92d050" stroked="f" strokeweight="2pt">
            <v:path arrowok="t"/>
            <v:textbox>
              <w:txbxContent>
                <w:p w:rsidR="009E2FFE" w:rsidRDefault="009E2FFE" w:rsidP="00D660FD">
                  <w:pPr>
                    <w:jc w:val="center"/>
                    <w:rPr>
                      <w:rFonts w:ascii="Garamond" w:hAnsi="Garamond" w:cs="Segoe UI"/>
                      <w:b/>
                      <w:color w:val="FFFFFF" w:themeColor="background1"/>
                      <w:sz w:val="36"/>
                      <w:szCs w:val="36"/>
                    </w:rPr>
                  </w:pPr>
                  <w:r>
                    <w:rPr>
                      <w:rFonts w:ascii="Garamond" w:hAnsi="Garamond" w:cs="Segoe UI"/>
                      <w:b/>
                      <w:color w:val="FFFFFF" w:themeColor="background1"/>
                      <w:sz w:val="36"/>
                      <w:szCs w:val="36"/>
                    </w:rPr>
                    <w:t>Doktoranci</w:t>
                  </w:r>
                </w:p>
                <w:p w:rsidR="009E2FFE" w:rsidRDefault="009E2FFE" w:rsidP="00D660FD">
                  <w:pPr>
                    <w:jc w:val="center"/>
                  </w:pPr>
                </w:p>
              </w:txbxContent>
            </v:textbox>
          </v:rect>
        </w:pict>
      </w:r>
    </w:p>
    <w:p w:rsidR="00D660FD" w:rsidRPr="00D660FD" w:rsidRDefault="00D660FD" w:rsidP="001D0E49">
      <w:pPr>
        <w:jc w:val="both"/>
      </w:pPr>
    </w:p>
    <w:p w:rsidR="00D660FD" w:rsidRPr="00D660FD" w:rsidRDefault="00D660FD" w:rsidP="001D0E49">
      <w:pPr>
        <w:jc w:val="both"/>
      </w:pPr>
    </w:p>
    <w:p w:rsidR="00D660FD" w:rsidRPr="00D660FD" w:rsidRDefault="00D660FD" w:rsidP="001D0E49">
      <w:pPr>
        <w:jc w:val="both"/>
      </w:pPr>
    </w:p>
    <w:p w:rsidR="00D660FD" w:rsidRPr="00D660FD" w:rsidRDefault="00D660FD" w:rsidP="001D0E49">
      <w:pPr>
        <w:jc w:val="both"/>
      </w:pPr>
    </w:p>
    <w:p w:rsidR="00D660FD" w:rsidRDefault="00D660FD" w:rsidP="001D0E49">
      <w:pPr>
        <w:jc w:val="both"/>
      </w:pPr>
    </w:p>
    <w:p w:rsidR="00D660FD" w:rsidRDefault="00D660FD" w:rsidP="001D0E49">
      <w:pPr>
        <w:ind w:left="2126"/>
        <w:jc w:val="both"/>
        <w:rPr>
          <w:b/>
        </w:rPr>
      </w:pPr>
    </w:p>
    <w:p w:rsidR="00D660FD" w:rsidRDefault="00D660FD" w:rsidP="001D0E49">
      <w:pPr>
        <w:ind w:left="2126"/>
        <w:jc w:val="both"/>
        <w:rPr>
          <w:b/>
        </w:rPr>
      </w:pPr>
    </w:p>
    <w:p w:rsidR="00D660FD" w:rsidRPr="00194FC0" w:rsidRDefault="00D660FD" w:rsidP="001D0E49">
      <w:pPr>
        <w:ind w:left="2126"/>
        <w:jc w:val="both"/>
      </w:pPr>
      <w:r w:rsidRPr="00D660FD">
        <w:rPr>
          <w:b/>
        </w:rPr>
        <w:t>Lidia Żur</w:t>
      </w:r>
      <w:r w:rsidR="00194FC0">
        <w:t xml:space="preserve"> (Wydział Matematyki, Fizyki i Chemii)</w:t>
      </w:r>
    </w:p>
    <w:p w:rsidR="00D660FD" w:rsidRDefault="00D660FD" w:rsidP="001D0E49">
      <w:pPr>
        <w:ind w:left="2126"/>
        <w:jc w:val="both"/>
      </w:pPr>
      <w:r w:rsidRPr="00D660FD">
        <w:rPr>
          <w:noProof/>
          <w:lang w:eastAsia="pl-PL"/>
        </w:rPr>
        <w:drawing>
          <wp:anchor distT="0" distB="0" distL="114300" distR="114300" simplePos="0" relativeHeight="251805696" behindDoc="1" locked="0" layoutInCell="1" allowOverlap="1">
            <wp:simplePos x="0" y="0"/>
            <wp:positionH relativeFrom="column">
              <wp:posOffset>-614045</wp:posOffset>
            </wp:positionH>
            <wp:positionV relativeFrom="paragraph">
              <wp:posOffset>372745</wp:posOffset>
            </wp:positionV>
            <wp:extent cx="1803400" cy="2468880"/>
            <wp:effectExtent l="0" t="0" r="6350" b="7620"/>
            <wp:wrapTight wrapText="bothSides">
              <wp:wrapPolygon edited="0">
                <wp:start x="0" y="0"/>
                <wp:lineTo x="0" y="21500"/>
                <wp:lineTo x="21448" y="21500"/>
                <wp:lineTo x="21448" y="0"/>
                <wp:lineTo x="0" y="0"/>
              </wp:wrapPolygon>
            </wp:wrapTight>
            <wp:docPr id="3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400" cy="2468880"/>
                    </a:xfrm>
                    <a:prstGeom prst="rect">
                      <a:avLst/>
                    </a:prstGeom>
                    <a:noFill/>
                    <a:ln w="9525">
                      <a:noFill/>
                      <a:miter lim="800000"/>
                      <a:headEnd/>
                      <a:tailEnd/>
                    </a:ln>
                  </pic:spPr>
                </pic:pic>
              </a:graphicData>
            </a:graphic>
          </wp:anchor>
        </w:drawing>
      </w:r>
      <w:r>
        <w:t>M</w:t>
      </w:r>
      <w:r w:rsidR="00BC0D4C">
        <w:t xml:space="preserve">a w dorobku </w:t>
      </w:r>
      <w:r w:rsidRPr="00D660FD">
        <w:t>13 wysokopunktowanych artykułów naukowych, projekty badawcze i udział w kilku z</w:t>
      </w:r>
      <w:r w:rsidR="00BC0D4C">
        <w:t xml:space="preserve">agranicznych konferencjach, </w:t>
      </w:r>
      <w:r w:rsidR="00BC0D4C" w:rsidRPr="00D660FD">
        <w:t>był</w:t>
      </w:r>
      <w:r w:rsidR="00BC0D4C">
        <w:t>a także</w:t>
      </w:r>
      <w:r w:rsidRPr="00D660FD">
        <w:t xml:space="preserve"> pomysłodawcą i organizatorem zjazdu fizyków i chemików, zajęć dla uczniów szkół średnich oraz zorganizowała cztery edycje Ogólnopolskiego Konkursu Chemicznego. Jej zespołowym sukcesem jest również zgłoszenie patentowe „Sposób otrzymywania nanokryształów fluorkowych PbF2 zawierających trójwartościowe jony europu w materiałach uzyskiwanych metoda </w:t>
      </w:r>
      <w:r w:rsidR="00423E05">
        <w:t>zol-żel”. P</w:t>
      </w:r>
      <w:r w:rsidRPr="00D660FD">
        <w:t>owinna</w:t>
      </w:r>
      <w:r w:rsidR="00423E05">
        <w:t xml:space="preserve"> właściwie</w:t>
      </w:r>
      <w:r w:rsidRPr="00D660FD">
        <w:t xml:space="preserve"> otrzymać dwa Wyróżnienia, bo wyróżnia się również </w:t>
      </w:r>
      <w:r w:rsidR="00423E05">
        <w:br/>
      </w:r>
      <w:r w:rsidRPr="00D660FD">
        <w:t>w sposób niezwyk</w:t>
      </w:r>
      <w:r w:rsidR="00BC0D4C">
        <w:t>ły w działalności społecznej – o</w:t>
      </w:r>
      <w:r w:rsidRPr="00D660FD">
        <w:t xml:space="preserve">d 2007 roku działa </w:t>
      </w:r>
      <w:r w:rsidR="00423E05">
        <w:br/>
      </w:r>
      <w:r w:rsidRPr="00D660FD">
        <w:t xml:space="preserve">w Centrum Misji i Ewangelizacji, raz zorganizowała a raz współorganizowała wyjazd misyjny do Burkina Faso w ramach międzynarodowego projektu „Pomoc dla Afryki” realizowanego w Centrum Misji i Ewangelizacji Kościoła Ewangelicko-Augsburskiego (wśród jej zadań było m.in. tłumaczenie rozmów z pielęgniarzami i pacjentami, pomoc w zbieraniu danych, przekazywanie leków i środków opatrunkowych otrzymanych z polskich aptek). Poza tym, </w:t>
      </w:r>
      <w:r w:rsidR="00BC0D4C">
        <w:br/>
      </w:r>
      <w:r w:rsidRPr="00D660FD">
        <w:t xml:space="preserve">w latach 2009-2011 prowadziła zajęcia wyrównawcze dla młodzieży </w:t>
      </w:r>
      <w:r w:rsidR="00BC0D4C">
        <w:br/>
        <w:t>z dzielnicy Katowice-</w:t>
      </w:r>
      <w:r w:rsidRPr="00D660FD">
        <w:t>Szopienice z przedmiotów ścisłych</w:t>
      </w:r>
      <w:r w:rsidR="00BC0D4C">
        <w:t>,</w:t>
      </w:r>
      <w:r w:rsidRPr="00D660FD">
        <w:t xml:space="preserve"> w ramach w ramach wolontariatu w Centrum Aktywności Lokalnej „SZANSA” przy MOPS </w:t>
      </w:r>
      <w:r w:rsidR="00BC0D4C">
        <w:br/>
      </w:r>
      <w:r w:rsidRPr="00D660FD">
        <w:t xml:space="preserve">w Katowicach. Uczestniczyła w programie </w:t>
      </w:r>
      <w:r w:rsidR="00BC0D4C">
        <w:t>„</w:t>
      </w:r>
      <w:r w:rsidRPr="00D660FD">
        <w:t>Erasmus</w:t>
      </w:r>
      <w:r w:rsidR="00BC0D4C">
        <w:t>”</w:t>
      </w:r>
      <w:r w:rsidRPr="00D660FD">
        <w:t xml:space="preserve"> oraz </w:t>
      </w:r>
      <w:r w:rsidR="00BC0D4C">
        <w:t xml:space="preserve">w </w:t>
      </w:r>
      <w:r w:rsidRPr="00D660FD">
        <w:t>programie wymiany młodzieży Polska – Izrael „Żywy Most”. W wolnym czasie lubi czytać książki podróżnicze.</w:t>
      </w:r>
    </w:p>
    <w:p w:rsidR="00E20F68" w:rsidRDefault="00E20F68" w:rsidP="00E20F68"/>
    <w:p w:rsidR="00E20F68" w:rsidRDefault="00E20F68" w:rsidP="00E20F68"/>
    <w:p w:rsidR="00E20F68" w:rsidRDefault="00E20F68" w:rsidP="00E20F68"/>
    <w:p w:rsidR="00E20F68" w:rsidRPr="00E20F68" w:rsidRDefault="00E20F68" w:rsidP="00E20F68">
      <w:pPr>
        <w:jc w:val="center"/>
        <w:rPr>
          <w:i/>
        </w:rPr>
      </w:pPr>
      <w:r w:rsidRPr="00E20F68">
        <w:rPr>
          <w:i/>
        </w:rPr>
        <w:t>(opis</w:t>
      </w:r>
      <w:r>
        <w:rPr>
          <w:i/>
        </w:rPr>
        <w:t xml:space="preserve"> został</w:t>
      </w:r>
      <w:r w:rsidRPr="00E20F68">
        <w:rPr>
          <w:i/>
        </w:rPr>
        <w:t xml:space="preserve"> przygotowan</w:t>
      </w:r>
      <w:r>
        <w:rPr>
          <w:i/>
        </w:rPr>
        <w:t>y</w:t>
      </w:r>
      <w:r w:rsidRPr="00E20F68">
        <w:rPr>
          <w:i/>
        </w:rPr>
        <w:t xml:space="preserve"> w czerwcu 2013 </w:t>
      </w:r>
      <w:proofErr w:type="spellStart"/>
      <w:r w:rsidRPr="00E20F68">
        <w:rPr>
          <w:i/>
        </w:rPr>
        <w:t>r</w:t>
      </w:r>
      <w:proofErr w:type="spellEnd"/>
      <w:r w:rsidRPr="00E20F68">
        <w:rPr>
          <w:i/>
        </w:rPr>
        <w:t>.</w:t>
      </w:r>
      <w:r w:rsidR="009E2FFE">
        <w:rPr>
          <w:i/>
        </w:rPr>
        <w:t xml:space="preserve"> w oparciu o aplikację</w:t>
      </w:r>
      <w:r>
        <w:rPr>
          <w:i/>
        </w:rPr>
        <w:t xml:space="preserve"> laureatki</w:t>
      </w:r>
      <w:r w:rsidRPr="00E20F68">
        <w:rPr>
          <w:i/>
        </w:rPr>
        <w:t>)</w:t>
      </w:r>
    </w:p>
    <w:p w:rsidR="00E20F68" w:rsidRDefault="00E20F68" w:rsidP="001D0E49">
      <w:pPr>
        <w:jc w:val="both"/>
      </w:pPr>
    </w:p>
    <w:p w:rsidR="009638AE" w:rsidRDefault="009638AE" w:rsidP="001D0E49">
      <w:pPr>
        <w:ind w:left="2126"/>
        <w:jc w:val="both"/>
      </w:pPr>
      <w:r w:rsidRPr="00C27F07">
        <w:rPr>
          <w:noProof/>
          <w:lang w:eastAsia="pl-PL"/>
        </w:rPr>
        <w:lastRenderedPageBreak/>
        <w:drawing>
          <wp:anchor distT="0" distB="0" distL="114300" distR="114300" simplePos="0" relativeHeight="251807744" behindDoc="1" locked="0" layoutInCell="1" allowOverlap="1">
            <wp:simplePos x="0" y="0"/>
            <wp:positionH relativeFrom="column">
              <wp:posOffset>-1035685</wp:posOffset>
            </wp:positionH>
            <wp:positionV relativeFrom="paragraph">
              <wp:posOffset>-903605</wp:posOffset>
            </wp:positionV>
            <wp:extent cx="7863840" cy="2091055"/>
            <wp:effectExtent l="0" t="0" r="3810" b="4445"/>
            <wp:wrapNone/>
            <wp:docPr id="20501" name="Obraz 20501"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9638AE" w:rsidRPr="009638AE" w:rsidRDefault="009638AE" w:rsidP="001D0E49">
      <w:pPr>
        <w:jc w:val="both"/>
      </w:pPr>
    </w:p>
    <w:p w:rsidR="009638AE" w:rsidRPr="009638AE" w:rsidRDefault="009638AE" w:rsidP="001D0E49">
      <w:pPr>
        <w:jc w:val="both"/>
      </w:pPr>
    </w:p>
    <w:p w:rsidR="009638AE" w:rsidRPr="009638AE" w:rsidRDefault="009638AE" w:rsidP="001D0E49">
      <w:pPr>
        <w:jc w:val="both"/>
      </w:pPr>
    </w:p>
    <w:p w:rsidR="009638AE" w:rsidRDefault="009638AE" w:rsidP="001D0E49">
      <w:pPr>
        <w:jc w:val="both"/>
      </w:pPr>
    </w:p>
    <w:p w:rsidR="009638AE" w:rsidRDefault="009638AE" w:rsidP="001D0E49">
      <w:pPr>
        <w:ind w:left="2126"/>
        <w:jc w:val="both"/>
        <w:rPr>
          <w:b/>
        </w:rPr>
      </w:pPr>
      <w:r w:rsidRPr="009638AE">
        <w:rPr>
          <w:noProof/>
          <w:lang w:eastAsia="pl-PL"/>
        </w:rPr>
        <w:drawing>
          <wp:anchor distT="0" distB="0" distL="114300" distR="114300" simplePos="0" relativeHeight="251808768" behindDoc="1" locked="0" layoutInCell="1" allowOverlap="1">
            <wp:simplePos x="0" y="0"/>
            <wp:positionH relativeFrom="column">
              <wp:posOffset>-568325</wp:posOffset>
            </wp:positionH>
            <wp:positionV relativeFrom="paragraph">
              <wp:posOffset>319405</wp:posOffset>
            </wp:positionV>
            <wp:extent cx="1691640" cy="2306320"/>
            <wp:effectExtent l="0" t="0" r="3810" b="0"/>
            <wp:wrapTight wrapText="bothSides">
              <wp:wrapPolygon edited="0">
                <wp:start x="0" y="0"/>
                <wp:lineTo x="0" y="21410"/>
                <wp:lineTo x="21405" y="21410"/>
                <wp:lineTo x="21405" y="0"/>
                <wp:lineTo x="0" y="0"/>
              </wp:wrapPolygon>
            </wp:wrapTight>
            <wp:docPr id="3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640" cy="2306320"/>
                    </a:xfrm>
                    <a:prstGeom prst="rect">
                      <a:avLst/>
                    </a:prstGeom>
                    <a:noFill/>
                    <a:ln w="9525">
                      <a:noFill/>
                      <a:miter lim="800000"/>
                      <a:headEnd/>
                      <a:tailEnd/>
                    </a:ln>
                  </pic:spPr>
                </pic:pic>
              </a:graphicData>
            </a:graphic>
          </wp:anchor>
        </w:drawing>
      </w:r>
      <w:r w:rsidRPr="009638AE">
        <w:rPr>
          <w:b/>
        </w:rPr>
        <w:t>Adam Pisarek</w:t>
      </w:r>
      <w:r w:rsidR="00194FC0">
        <w:t xml:space="preserve"> (Wydział Filologiczny)</w:t>
      </w:r>
      <w:r>
        <w:rPr>
          <w:b/>
        </w:rPr>
        <w:t xml:space="preserve"> </w:t>
      </w:r>
    </w:p>
    <w:p w:rsidR="009638AE" w:rsidRDefault="009638AE" w:rsidP="00E20F68">
      <w:pPr>
        <w:ind w:left="2126"/>
        <w:jc w:val="both"/>
      </w:pPr>
      <w:r w:rsidRPr="009638AE">
        <w:t xml:space="preserve">Jest autorem 7 tekstów w punktowanych czasopismach naukowych, </w:t>
      </w:r>
      <w:r w:rsidR="00423E05">
        <w:br/>
      </w:r>
      <w:r w:rsidRPr="009638AE">
        <w:t>4 rozdziałów w monografiach i redaktorem jednej z nich oraz licznych publikacji popularnonaukowych. W swoim bogatym</w:t>
      </w:r>
      <w:r w:rsidR="00423E05">
        <w:t xml:space="preserve"> dorobku ma również </w:t>
      </w:r>
      <w:r w:rsidRPr="009638AE">
        <w:t xml:space="preserve">inicjowanie, organizację lub współorganizację cyklów spotkań, seminariów, warsztatów, wydarzeń naukowych i popularnonaukowych, </w:t>
      </w:r>
      <w:r w:rsidR="00423E05">
        <w:br/>
      </w:r>
      <w:r w:rsidRPr="009638AE">
        <w:t>w tym pięciu konferencji naukowych i autorskich programów edukacji medialnej dla młodzieży. Bez niego nie byłoby tak oryginalnych i ciekawych wydarzeń, jak pięć edycji Festiwalu Wolnych Ludzi, Festiwal Sztuki Podróżowania Kapu!Era, Kamera.lnie i wielu innych. Adam interesuje się antropologią kulturową, teoriami kultury i kinem. Ze względu na czas, od jakiego jest aktywnie związany z Uniwersytetem, można o nim powiedzieć – Student-Doktorant Dekady!</w:t>
      </w:r>
    </w:p>
    <w:p w:rsidR="009638AE" w:rsidRPr="001E6F0C" w:rsidRDefault="009638AE" w:rsidP="001D0E49">
      <w:pPr>
        <w:ind w:left="2126"/>
        <w:jc w:val="both"/>
      </w:pPr>
      <w:r w:rsidRPr="009638AE">
        <w:rPr>
          <w:b/>
        </w:rPr>
        <w:t xml:space="preserve">Małgorzata Pohl </w:t>
      </w:r>
      <w:r w:rsidR="001E6F0C">
        <w:t>(Wydział Prawa i Administracji)</w:t>
      </w:r>
    </w:p>
    <w:p w:rsidR="009638AE" w:rsidRDefault="009638AE" w:rsidP="001D0E49">
      <w:pPr>
        <w:ind w:left="2126"/>
        <w:jc w:val="both"/>
      </w:pPr>
      <w:r w:rsidRPr="009638AE">
        <w:rPr>
          <w:noProof/>
          <w:lang w:eastAsia="pl-PL"/>
        </w:rPr>
        <w:drawing>
          <wp:anchor distT="0" distB="0" distL="114300" distR="114300" simplePos="0" relativeHeight="251809792" behindDoc="1" locked="0" layoutInCell="1" allowOverlap="1">
            <wp:simplePos x="0" y="0"/>
            <wp:positionH relativeFrom="column">
              <wp:posOffset>-568325</wp:posOffset>
            </wp:positionH>
            <wp:positionV relativeFrom="paragraph">
              <wp:posOffset>207010</wp:posOffset>
            </wp:positionV>
            <wp:extent cx="1765935" cy="2411730"/>
            <wp:effectExtent l="0" t="0" r="5715" b="7620"/>
            <wp:wrapTight wrapText="bothSides">
              <wp:wrapPolygon edited="0">
                <wp:start x="0" y="0"/>
                <wp:lineTo x="0" y="21498"/>
                <wp:lineTo x="21437" y="21498"/>
                <wp:lineTo x="21437" y="0"/>
                <wp:lineTo x="0" y="0"/>
              </wp:wrapPolygon>
            </wp:wrapTight>
            <wp:docPr id="3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935" cy="2411730"/>
                    </a:xfrm>
                    <a:prstGeom prst="rect">
                      <a:avLst/>
                    </a:prstGeom>
                    <a:noFill/>
                    <a:ln w="9525">
                      <a:noFill/>
                      <a:miter lim="800000"/>
                      <a:headEnd/>
                      <a:tailEnd/>
                    </a:ln>
                  </pic:spPr>
                </pic:pic>
              </a:graphicData>
            </a:graphic>
          </wp:anchor>
        </w:drawing>
      </w:r>
      <w:r>
        <w:t>U</w:t>
      </w:r>
      <w:r w:rsidRPr="009638AE">
        <w:t>czestniczyła w zespołowych projektach „The Draft Common Frame of Reference Warsaw International Arbitration Moot at the Court of Arbitration at the PCC” oraz w dwóch edycjach “Programme in European Private Law for Postgraduates”, m.in. przedstawiając referat w Cambridge oraz zdobywając w 2012 r. tytuł “Best Speaker”. Reprezentowała dwukrotnie wraz z zespołem Wydział Prawa i Administracji UŚ w jednym z najbardziej prestiżowych międzynarodowych konkursów organizowanych dla studentów prawa na świecie “The XIX Willem C. Vis Moot International Arbitration Moot Competition” – w 2012 r. otrzymała nagrodę i III miejsce w kategorii „Best Individual Oralist” w finale tego konkursu, natomiast w 2011</w:t>
      </w:r>
      <w:r w:rsidR="00423E05">
        <w:t xml:space="preserve"> </w:t>
      </w:r>
      <w:r w:rsidRPr="009638AE">
        <w:t>r. w konkursie przygotowawczym do finału w Wiedniu drużyna UŚ zajęła trzecie miejsce dla najlepszej drużyny, a trzecie miejsce dla najlepszego mówcy zajęła Małgorzata Pohl, wyprzedzając nawet native spea</w:t>
      </w:r>
      <w:r w:rsidR="00423E05">
        <w:t xml:space="preserve">kerów! Poza tym </w:t>
      </w:r>
      <w:r w:rsidRPr="009638AE">
        <w:t>jest autorką publikacji naukowych o zasięgu międzynarodowym, uczestniczką wielu konferencji i konkursów prawniczych. Działa społecznie na rzecz społeczności akademickiej, a poza nauką, jej pasją są wycieczki górskie, sport</w:t>
      </w:r>
      <w:r w:rsidR="00423E05">
        <w:br/>
      </w:r>
      <w:r w:rsidRPr="009638AE">
        <w:t xml:space="preserve"> </w:t>
      </w:r>
      <w:r w:rsidR="00423E05">
        <w:t>i sztuka – w szczególności secesja/Art</w:t>
      </w:r>
      <w:r w:rsidRPr="009638AE">
        <w:t xml:space="preserve"> Nouveau i impresjonizm.</w:t>
      </w:r>
    </w:p>
    <w:p w:rsidR="00E20F68" w:rsidRDefault="00E20F68" w:rsidP="00E20F68">
      <w:pPr>
        <w:jc w:val="center"/>
        <w:rPr>
          <w:i/>
        </w:rPr>
      </w:pPr>
    </w:p>
    <w:p w:rsidR="00E20F68" w:rsidRPr="00E20F68" w:rsidRDefault="00E20F68" w:rsidP="00E20F68">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9638AE" w:rsidRDefault="009638AE" w:rsidP="001D0E49">
      <w:pPr>
        <w:jc w:val="both"/>
      </w:pPr>
    </w:p>
    <w:p w:rsidR="009638AE" w:rsidRDefault="009638AE" w:rsidP="001D0E49">
      <w:pPr>
        <w:ind w:left="2126"/>
        <w:jc w:val="both"/>
      </w:pPr>
      <w:r w:rsidRPr="00C27F07">
        <w:rPr>
          <w:noProof/>
          <w:lang w:eastAsia="pl-PL"/>
        </w:rPr>
        <w:lastRenderedPageBreak/>
        <w:drawing>
          <wp:anchor distT="0" distB="0" distL="114300" distR="114300" simplePos="0" relativeHeight="251811840" behindDoc="1" locked="0" layoutInCell="1" allowOverlap="1">
            <wp:simplePos x="0" y="0"/>
            <wp:positionH relativeFrom="column">
              <wp:posOffset>-1031875</wp:posOffset>
            </wp:positionH>
            <wp:positionV relativeFrom="paragraph">
              <wp:posOffset>-899795</wp:posOffset>
            </wp:positionV>
            <wp:extent cx="7863840" cy="2091055"/>
            <wp:effectExtent l="0" t="0" r="3810" b="4445"/>
            <wp:wrapNone/>
            <wp:docPr id="20502" name="Obraz 20502"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9638AE" w:rsidRPr="009638AE" w:rsidRDefault="009638AE" w:rsidP="001D0E49">
      <w:pPr>
        <w:jc w:val="both"/>
      </w:pPr>
    </w:p>
    <w:p w:rsidR="009638AE" w:rsidRPr="009638AE" w:rsidRDefault="009638AE" w:rsidP="001D0E49">
      <w:pPr>
        <w:jc w:val="both"/>
      </w:pPr>
    </w:p>
    <w:p w:rsidR="009638AE" w:rsidRPr="009638AE" w:rsidRDefault="009638AE" w:rsidP="001D0E49">
      <w:pPr>
        <w:jc w:val="both"/>
      </w:pPr>
    </w:p>
    <w:p w:rsidR="009638AE" w:rsidRDefault="009638AE" w:rsidP="001D0E49">
      <w:pPr>
        <w:ind w:left="2126"/>
        <w:jc w:val="both"/>
      </w:pPr>
    </w:p>
    <w:p w:rsidR="009638AE" w:rsidRPr="009638AE" w:rsidRDefault="009638AE" w:rsidP="001D0E49">
      <w:pPr>
        <w:ind w:left="2126"/>
        <w:jc w:val="both"/>
        <w:rPr>
          <w:b/>
        </w:rPr>
      </w:pPr>
      <w:r w:rsidRPr="009638AE">
        <w:rPr>
          <w:b/>
        </w:rPr>
        <w:t xml:space="preserve">Anita </w:t>
      </w:r>
      <w:proofErr w:type="spellStart"/>
      <w:r w:rsidRPr="009638AE">
        <w:rPr>
          <w:b/>
        </w:rPr>
        <w:t>Strzebińczyk</w:t>
      </w:r>
      <w:proofErr w:type="spellEnd"/>
      <w:r w:rsidR="001E6F0C">
        <w:rPr>
          <w:b/>
        </w:rPr>
        <w:t xml:space="preserve"> </w:t>
      </w:r>
      <w:r w:rsidR="001E6F0C">
        <w:t>(Wydział Prawa i Administracji)</w:t>
      </w:r>
      <w:r w:rsidRPr="009638AE">
        <w:rPr>
          <w:b/>
        </w:rPr>
        <w:t xml:space="preserve"> </w:t>
      </w:r>
    </w:p>
    <w:p w:rsidR="009638AE" w:rsidRDefault="009638AE" w:rsidP="001D0E49">
      <w:pPr>
        <w:ind w:left="2126"/>
        <w:jc w:val="both"/>
      </w:pPr>
      <w:r w:rsidRPr="009638AE">
        <w:rPr>
          <w:noProof/>
          <w:lang w:eastAsia="pl-PL"/>
        </w:rPr>
        <w:drawing>
          <wp:anchor distT="0" distB="0" distL="114300" distR="114300" simplePos="0" relativeHeight="251812864" behindDoc="0" locked="0" layoutInCell="1" allowOverlap="1">
            <wp:simplePos x="0" y="0"/>
            <wp:positionH relativeFrom="column">
              <wp:posOffset>-545465</wp:posOffset>
            </wp:positionH>
            <wp:positionV relativeFrom="paragraph">
              <wp:posOffset>-3810</wp:posOffset>
            </wp:positionV>
            <wp:extent cx="1623060" cy="2219960"/>
            <wp:effectExtent l="0" t="0" r="0" b="8890"/>
            <wp:wrapSquare wrapText="bothSides"/>
            <wp:docPr id="32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0" cy="2219960"/>
                    </a:xfrm>
                    <a:prstGeom prst="rect">
                      <a:avLst/>
                    </a:prstGeom>
                    <a:noFill/>
                    <a:ln w="9525">
                      <a:noFill/>
                      <a:miter lim="800000"/>
                      <a:headEnd/>
                      <a:tailEnd/>
                    </a:ln>
                  </pic:spPr>
                </pic:pic>
              </a:graphicData>
            </a:graphic>
          </wp:anchor>
        </w:drawing>
      </w:r>
      <w:r w:rsidR="00C84020">
        <w:t>U</w:t>
      </w:r>
      <w:r w:rsidRPr="009638AE">
        <w:t xml:space="preserve">czestniczyła w dwóch edycjach międzynarodowego projektu naukowo-badawczego „Programme in European Private Law for Postgraduates”, </w:t>
      </w:r>
      <w:r w:rsidR="00C84020">
        <w:br/>
      </w:r>
      <w:r w:rsidRPr="009638AE">
        <w:t>w którym pracowała m.in. nad stanem faktycznym - kazusem i symulacją rozprawy, w której była członkiem grupy obrońców i przygotowała mowę obrończą w postępowaniu przed Trybunałem Sprawiedliwości UE oraz opracowała wraz z zespołem wskazówki merytoryczne dotyczące stanu faktycznego dla uczestników projektu, który związany był z unijnymi regulacjami równego traktowania w zat</w:t>
      </w:r>
      <w:r w:rsidR="00C84020">
        <w:t>rudnieniu. Ponadto wzięła udział</w:t>
      </w:r>
      <w:r w:rsidRPr="009638AE">
        <w:t xml:space="preserve"> </w:t>
      </w:r>
      <w:r w:rsidR="00C84020">
        <w:br/>
      </w:r>
      <w:r w:rsidRPr="009638AE">
        <w:t xml:space="preserve">w wielu konferencjach ogólnopolskich i międzynarodowych organizowanych </w:t>
      </w:r>
      <w:r w:rsidR="00C84020">
        <w:t>w kraju i za granicą</w:t>
      </w:r>
      <w:r w:rsidRPr="009638AE">
        <w:t>. W wolnym czasie chętnie pływa oraz jeździ na rowerze, lubi podróżować i czytać literaturę niemiecką.</w:t>
      </w:r>
    </w:p>
    <w:p w:rsidR="009638AE" w:rsidRDefault="009638AE" w:rsidP="001D0E49">
      <w:pPr>
        <w:ind w:left="2126"/>
        <w:jc w:val="both"/>
      </w:pPr>
    </w:p>
    <w:p w:rsidR="009638AE" w:rsidRDefault="009638AE" w:rsidP="001D0E49">
      <w:pPr>
        <w:ind w:left="2126"/>
        <w:jc w:val="both"/>
        <w:rPr>
          <w:b/>
        </w:rPr>
      </w:pPr>
    </w:p>
    <w:p w:rsidR="009638AE" w:rsidRDefault="009638AE" w:rsidP="001D0E49">
      <w:pPr>
        <w:ind w:left="2126"/>
        <w:jc w:val="both"/>
        <w:rPr>
          <w:b/>
        </w:rPr>
      </w:pPr>
    </w:p>
    <w:p w:rsidR="009638AE" w:rsidRPr="009638AE" w:rsidRDefault="009638AE" w:rsidP="001D0E49">
      <w:pPr>
        <w:ind w:left="2126"/>
        <w:jc w:val="both"/>
        <w:rPr>
          <w:b/>
        </w:rPr>
      </w:pPr>
      <w:r w:rsidRPr="009638AE">
        <w:rPr>
          <w:noProof/>
          <w:lang w:eastAsia="pl-PL"/>
        </w:rPr>
        <w:drawing>
          <wp:anchor distT="0" distB="0" distL="114300" distR="114300" simplePos="0" relativeHeight="251813888" behindDoc="0" locked="0" layoutInCell="1" allowOverlap="1">
            <wp:simplePos x="0" y="0"/>
            <wp:positionH relativeFrom="column">
              <wp:posOffset>-542925</wp:posOffset>
            </wp:positionH>
            <wp:positionV relativeFrom="paragraph">
              <wp:posOffset>15875</wp:posOffset>
            </wp:positionV>
            <wp:extent cx="1623060" cy="2221230"/>
            <wp:effectExtent l="0" t="0" r="0" b="7620"/>
            <wp:wrapSquare wrapText="bothSides"/>
            <wp:docPr id="3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0" cy="2221230"/>
                    </a:xfrm>
                    <a:prstGeom prst="rect">
                      <a:avLst/>
                    </a:prstGeom>
                    <a:noFill/>
                    <a:ln w="9525">
                      <a:noFill/>
                      <a:miter lim="800000"/>
                      <a:headEnd/>
                      <a:tailEnd/>
                    </a:ln>
                  </pic:spPr>
                </pic:pic>
              </a:graphicData>
            </a:graphic>
          </wp:anchor>
        </w:drawing>
      </w:r>
      <w:r w:rsidRPr="009638AE">
        <w:rPr>
          <w:b/>
        </w:rPr>
        <w:t>Dawid Matuszek</w:t>
      </w:r>
      <w:r w:rsidR="00194FC0">
        <w:t xml:space="preserve"> (Wydział Filologiczny)</w:t>
      </w:r>
      <w:r w:rsidRPr="009638AE">
        <w:rPr>
          <w:b/>
        </w:rPr>
        <w:t xml:space="preserve"> </w:t>
      </w:r>
    </w:p>
    <w:p w:rsidR="009638AE" w:rsidRDefault="009638AE" w:rsidP="001D0E49">
      <w:pPr>
        <w:ind w:left="2126"/>
        <w:jc w:val="both"/>
      </w:pPr>
      <w:r>
        <w:t>M</w:t>
      </w:r>
      <w:r w:rsidRPr="009638AE">
        <w:t xml:space="preserve">a w swoim dorobku liczne teksty w czasopiśmie naukowym „FA-art. Kwartalnik Literacki”, cztery rozdziały w monografiach, wystąpienia na </w:t>
      </w:r>
      <w:r w:rsidR="00C84020">
        <w:br/>
      </w:r>
      <w:r w:rsidRPr="009638AE">
        <w:t>24 konferencjach naukowych ogólnopolskich i międzynarodowych, projekty naukowe takie jak „Freud – Lacan – Žižek. Polityczność psychoanalizy, psychoanaliza polityczności” oraz „Literrorytura. Psychoanaliza w badaniach literackich, naukach społeczny</w:t>
      </w:r>
      <w:r w:rsidR="00C84020">
        <w:t>ch i politycznych”. Jego pasją</w:t>
      </w:r>
      <w:r w:rsidRPr="009638AE">
        <w:t xml:space="preserve"> jest psychoanaliza, literatura, filozofia, teoria lektury, teoria polityki i film. Gra </w:t>
      </w:r>
      <w:r w:rsidR="00C84020">
        <w:t xml:space="preserve">także </w:t>
      </w:r>
      <w:r w:rsidRPr="009638AE">
        <w:t>na fortepianie.</w:t>
      </w:r>
    </w:p>
    <w:p w:rsidR="00EC3347" w:rsidRDefault="00EC3347" w:rsidP="00EC3347"/>
    <w:p w:rsidR="00EC3347" w:rsidRDefault="00EC3347" w:rsidP="00EC3347"/>
    <w:p w:rsidR="00EC3347" w:rsidRDefault="00EC3347" w:rsidP="00EC3347"/>
    <w:p w:rsidR="00EC3347" w:rsidRDefault="00EC3347" w:rsidP="00EC3347"/>
    <w:p w:rsidR="00EC3347" w:rsidRPr="00E20F68" w:rsidRDefault="00EC3347" w:rsidP="00EC3347">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EC3347" w:rsidRDefault="00EC3347" w:rsidP="001D0E49">
      <w:pPr>
        <w:jc w:val="both"/>
      </w:pPr>
    </w:p>
    <w:p w:rsidR="009638AE" w:rsidRDefault="009638AE" w:rsidP="001D0E49">
      <w:pPr>
        <w:ind w:left="2126"/>
        <w:jc w:val="both"/>
      </w:pPr>
      <w:r w:rsidRPr="00C27F07">
        <w:rPr>
          <w:noProof/>
          <w:lang w:eastAsia="pl-PL"/>
        </w:rPr>
        <w:lastRenderedPageBreak/>
        <w:drawing>
          <wp:anchor distT="0" distB="0" distL="114300" distR="114300" simplePos="0" relativeHeight="251815936" behindDoc="1" locked="0" layoutInCell="1" allowOverlap="1">
            <wp:simplePos x="0" y="0"/>
            <wp:positionH relativeFrom="column">
              <wp:posOffset>-1039495</wp:posOffset>
            </wp:positionH>
            <wp:positionV relativeFrom="paragraph">
              <wp:posOffset>-895985</wp:posOffset>
            </wp:positionV>
            <wp:extent cx="7863840" cy="2091055"/>
            <wp:effectExtent l="0" t="0" r="3810" b="4445"/>
            <wp:wrapNone/>
            <wp:docPr id="20503" name="Obraz 20503"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9638AE" w:rsidRPr="009638AE" w:rsidRDefault="009638AE" w:rsidP="001D0E49">
      <w:pPr>
        <w:jc w:val="both"/>
      </w:pPr>
    </w:p>
    <w:p w:rsidR="009638AE" w:rsidRPr="009638AE" w:rsidRDefault="009638AE" w:rsidP="001D0E49">
      <w:pPr>
        <w:jc w:val="both"/>
      </w:pPr>
    </w:p>
    <w:p w:rsidR="009638AE" w:rsidRPr="009638AE" w:rsidRDefault="009638AE" w:rsidP="001D0E49">
      <w:pPr>
        <w:jc w:val="both"/>
      </w:pPr>
    </w:p>
    <w:p w:rsidR="009638AE" w:rsidRDefault="009638AE" w:rsidP="001D0E49">
      <w:pPr>
        <w:jc w:val="both"/>
      </w:pPr>
    </w:p>
    <w:p w:rsidR="009638AE" w:rsidRPr="00194FC0" w:rsidRDefault="009638AE" w:rsidP="001D0E49">
      <w:pPr>
        <w:ind w:left="2126"/>
        <w:jc w:val="both"/>
      </w:pPr>
      <w:r>
        <w:rPr>
          <w:noProof/>
          <w:lang w:eastAsia="pl-PL"/>
        </w:rPr>
        <w:drawing>
          <wp:anchor distT="0" distB="0" distL="114300" distR="114300" simplePos="0" relativeHeight="251816960" behindDoc="0" locked="0" layoutInCell="1" allowOverlap="1">
            <wp:simplePos x="0" y="0"/>
            <wp:positionH relativeFrom="column">
              <wp:posOffset>-473075</wp:posOffset>
            </wp:positionH>
            <wp:positionV relativeFrom="paragraph">
              <wp:posOffset>124460</wp:posOffset>
            </wp:positionV>
            <wp:extent cx="1554480" cy="2120265"/>
            <wp:effectExtent l="0" t="0" r="7620" b="0"/>
            <wp:wrapSquare wrapText="bothSides"/>
            <wp:docPr id="20504" name="Obraz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2120265"/>
                    </a:xfrm>
                    <a:prstGeom prst="rect">
                      <a:avLst/>
                    </a:prstGeom>
                    <a:noFill/>
                  </pic:spPr>
                </pic:pic>
              </a:graphicData>
            </a:graphic>
          </wp:anchor>
        </w:drawing>
      </w:r>
      <w:r w:rsidRPr="009638AE">
        <w:rPr>
          <w:b/>
        </w:rPr>
        <w:t xml:space="preserve">Maciej </w:t>
      </w:r>
      <w:proofErr w:type="spellStart"/>
      <w:r w:rsidRPr="009638AE">
        <w:rPr>
          <w:b/>
        </w:rPr>
        <w:t>Mendecki</w:t>
      </w:r>
      <w:proofErr w:type="spellEnd"/>
      <w:r w:rsidR="00194FC0">
        <w:t xml:space="preserve"> (Wydział Nauk o Ziemi)</w:t>
      </w:r>
    </w:p>
    <w:p w:rsidR="009638AE" w:rsidRDefault="009638AE" w:rsidP="001D0E49">
      <w:pPr>
        <w:ind w:left="2126"/>
        <w:jc w:val="both"/>
      </w:pPr>
      <w:r>
        <w:t>W</w:t>
      </w:r>
      <w:r w:rsidRPr="009638AE">
        <w:t>yróżnia się w swojej działalności naukowej, m.in. kierując własnym projektem z grantu Narodowego Centrum Nauki „Wykorzystanie szumu sejsmicznego do określania rodzaju i miąższości warstw przypowierzchniowych oraz rozpoznania topografii skonsolidowanego podłoża s</w:t>
      </w:r>
      <w:r w:rsidR="00C84020">
        <w:t xml:space="preserve">kalnego”. W jego dorobku </w:t>
      </w:r>
      <w:r w:rsidRPr="009638AE">
        <w:t xml:space="preserve"> jest kilka artykułów w uznanych czasopismach naukowych, inne publikacje, w tym współautorstwo skryptu uczelnianego i udział w licznych konferencjach, ale także współorganizacja kilku z nich i pomoc w organizacji kolejnych edycji Giełdy Minerałów. Wśród swoich zainteresowań wymienia m.in. hazard sejsmiczny, rekonstrukcję klimatu, podróże i teatr.</w:t>
      </w:r>
    </w:p>
    <w:p w:rsidR="009638AE" w:rsidRDefault="009638AE" w:rsidP="001D0E49">
      <w:pPr>
        <w:ind w:left="2126"/>
        <w:jc w:val="both"/>
      </w:pPr>
    </w:p>
    <w:p w:rsidR="009638AE" w:rsidRDefault="009638AE" w:rsidP="001D0E49">
      <w:pPr>
        <w:ind w:left="2126"/>
        <w:jc w:val="both"/>
        <w:rPr>
          <w:b/>
        </w:rPr>
      </w:pPr>
    </w:p>
    <w:p w:rsidR="009638AE" w:rsidRDefault="009638AE" w:rsidP="001D0E49">
      <w:pPr>
        <w:ind w:left="2126"/>
        <w:jc w:val="both"/>
        <w:rPr>
          <w:b/>
        </w:rPr>
      </w:pPr>
      <w:r w:rsidRPr="009638AE">
        <w:rPr>
          <w:noProof/>
          <w:lang w:eastAsia="pl-PL"/>
        </w:rPr>
        <w:drawing>
          <wp:anchor distT="0" distB="0" distL="114300" distR="114300" simplePos="0" relativeHeight="251817984" behindDoc="0" locked="0" layoutInCell="1" allowOverlap="1">
            <wp:simplePos x="0" y="0"/>
            <wp:positionH relativeFrom="column">
              <wp:posOffset>-476885</wp:posOffset>
            </wp:positionH>
            <wp:positionV relativeFrom="paragraph">
              <wp:posOffset>297180</wp:posOffset>
            </wp:positionV>
            <wp:extent cx="1554480" cy="2127885"/>
            <wp:effectExtent l="0" t="0" r="7620" b="5715"/>
            <wp:wrapSquare wrapText="bothSides"/>
            <wp:docPr id="3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4480" cy="2127885"/>
                    </a:xfrm>
                    <a:prstGeom prst="rect">
                      <a:avLst/>
                    </a:prstGeom>
                    <a:noFill/>
                    <a:ln w="9525">
                      <a:noFill/>
                      <a:miter lim="800000"/>
                      <a:headEnd/>
                      <a:tailEnd/>
                    </a:ln>
                  </pic:spPr>
                </pic:pic>
              </a:graphicData>
            </a:graphic>
          </wp:anchor>
        </w:drawing>
      </w:r>
    </w:p>
    <w:p w:rsidR="009638AE" w:rsidRPr="00194FC0" w:rsidRDefault="009638AE" w:rsidP="001D0E49">
      <w:pPr>
        <w:ind w:left="2126"/>
        <w:jc w:val="both"/>
      </w:pPr>
      <w:r w:rsidRPr="009638AE">
        <w:rPr>
          <w:b/>
        </w:rPr>
        <w:t xml:space="preserve">Maria </w:t>
      </w:r>
      <w:proofErr w:type="spellStart"/>
      <w:r w:rsidRPr="009638AE">
        <w:rPr>
          <w:b/>
        </w:rPr>
        <w:t>Michniowska</w:t>
      </w:r>
      <w:proofErr w:type="spellEnd"/>
      <w:r w:rsidR="00194FC0">
        <w:t xml:space="preserve"> (Wydział Nauk Społecznych)</w:t>
      </w:r>
    </w:p>
    <w:p w:rsidR="009638AE" w:rsidRDefault="009638AE" w:rsidP="001D0E49">
      <w:pPr>
        <w:ind w:left="2126"/>
        <w:jc w:val="both"/>
      </w:pPr>
      <w:r>
        <w:t>Z</w:t>
      </w:r>
      <w:r w:rsidRPr="009638AE">
        <w:t xml:space="preserve">realizowała ponad 20 projektów naukowych, takich jak m.in. „Ja Ślązak, </w:t>
      </w:r>
      <w:r w:rsidR="00A022E2">
        <w:t>ja Polak, j</w:t>
      </w:r>
      <w:r w:rsidRPr="009638AE">
        <w:t xml:space="preserve">a Europejczyk” i „Aktywność społeczno-kulturalna młodzieży </w:t>
      </w:r>
      <w:r w:rsidR="00A022E2">
        <w:br/>
      </w:r>
      <w:r w:rsidRPr="009638AE">
        <w:t xml:space="preserve">w katowickich szkołach gimnazjalnych i ponadgimnazjalnych”; wystąpiła na 25 konferencjach naukowych, ale też dzięki jej zaangażowaniu jako współorganizatora zrealizowanych zostało pięć edycji Dni Socjologii i trzy konferencje. Wśród swoich licznych pasji wymienia m.in. socjologię miasta </w:t>
      </w:r>
      <w:r w:rsidR="00A022E2">
        <w:br/>
      </w:r>
      <w:r w:rsidRPr="009638AE">
        <w:t>i przestrzeni, prowadzenie zajęć dla studentów, żeglarstwo i narciarstwo, podróże, kulturę i kuchnię włoską.</w:t>
      </w:r>
    </w:p>
    <w:p w:rsidR="009638AE" w:rsidRDefault="009638AE" w:rsidP="001D0E49">
      <w:pPr>
        <w:ind w:left="2126"/>
        <w:jc w:val="both"/>
      </w:pPr>
    </w:p>
    <w:p w:rsidR="00EC3347" w:rsidRDefault="00EC3347" w:rsidP="00EC3347"/>
    <w:p w:rsidR="00EC3347" w:rsidRDefault="00EC3347" w:rsidP="00EC3347"/>
    <w:p w:rsidR="00EC3347" w:rsidRDefault="00EC3347" w:rsidP="00EC3347"/>
    <w:p w:rsidR="00EC3347" w:rsidRDefault="00EC3347" w:rsidP="00EC3347"/>
    <w:p w:rsidR="00EC3347" w:rsidRPr="00E20F68" w:rsidRDefault="00EC3347" w:rsidP="00EC3347">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9638AE" w:rsidRDefault="009638AE" w:rsidP="001D0E49">
      <w:pPr>
        <w:jc w:val="both"/>
      </w:pPr>
    </w:p>
    <w:p w:rsidR="002554B7" w:rsidRDefault="00B05205" w:rsidP="001D0E49">
      <w:pPr>
        <w:ind w:left="2126"/>
        <w:jc w:val="both"/>
      </w:pPr>
      <w:r w:rsidRPr="00B05205">
        <w:rPr>
          <w:b/>
          <w:noProof/>
          <w:lang w:eastAsia="pl-PL"/>
        </w:rPr>
        <w:lastRenderedPageBreak/>
        <w:pict>
          <v:rect id="Prostokąt 20506" o:spid="_x0000_s1054" style="position:absolute;left:0;text-align:left;margin-left:334.95pt;margin-top:-69.45pt;width:37.7pt;height:420.7pt;rotation:90;z-index:-251494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" fillcolor="#376092" stroked="f" strokeweight="2pt">
            <v:path arrowok="t"/>
            <v:textbox>
              <w:txbxContent>
                <w:p w:rsidR="009E2FFE" w:rsidRDefault="009E2FFE" w:rsidP="002554B7">
                  <w:r>
                    <w:rPr>
                      <w:noProof/>
                      <w:lang w:eastAsia="pl-PL"/>
                    </w:rPr>
                    <w:drawing>
                      <wp:inline distT="0" distB="0" distL="0" distR="0">
                        <wp:extent cx="270510" cy="23294"/>
                        <wp:effectExtent l="0" t="0" r="0" b="0"/>
                        <wp:docPr id="20507" name="Obraz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 cy="23294"/>
                                </a:xfrm>
                                <a:prstGeom prst="rect">
                                  <a:avLst/>
                                </a:prstGeom>
                                <a:noFill/>
                                <a:ln>
                                  <a:noFill/>
                                </a:ln>
                              </pic:spPr>
                            </pic:pic>
                          </a:graphicData>
                        </a:graphic>
                      </wp:inline>
                    </w:drawing>
                  </w:r>
                </w:p>
              </w:txbxContent>
            </v:textbox>
          </v:rect>
        </w:pict>
      </w:r>
      <w:r w:rsidR="009638AE" w:rsidRPr="00C27F07">
        <w:rPr>
          <w:noProof/>
          <w:lang w:eastAsia="pl-PL"/>
        </w:rPr>
        <w:drawing>
          <wp:anchor distT="0" distB="0" distL="114300" distR="114300" simplePos="0" relativeHeight="251820032" behindDoc="1" locked="0" layoutInCell="1" allowOverlap="1">
            <wp:simplePos x="0" y="0"/>
            <wp:positionH relativeFrom="column">
              <wp:posOffset>-1035685</wp:posOffset>
            </wp:positionH>
            <wp:positionV relativeFrom="paragraph">
              <wp:posOffset>-903605</wp:posOffset>
            </wp:positionV>
            <wp:extent cx="7863840" cy="2091055"/>
            <wp:effectExtent l="0" t="0" r="3810" b="4445"/>
            <wp:wrapNone/>
            <wp:docPr id="20505" name="Obraz 20505"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2554B7" w:rsidRPr="002554B7" w:rsidRDefault="002554B7" w:rsidP="001D0E49">
      <w:pPr>
        <w:jc w:val="both"/>
      </w:pPr>
    </w:p>
    <w:p w:rsidR="002554B7" w:rsidRPr="002554B7" w:rsidRDefault="002554B7" w:rsidP="001D0E49">
      <w:pPr>
        <w:jc w:val="both"/>
      </w:pPr>
    </w:p>
    <w:p w:rsidR="002554B7" w:rsidRPr="002554B7" w:rsidRDefault="002554B7" w:rsidP="001D0E49">
      <w:pPr>
        <w:jc w:val="both"/>
      </w:pPr>
    </w:p>
    <w:p w:rsidR="002554B7" w:rsidRDefault="002554B7" w:rsidP="001D0E49">
      <w:pPr>
        <w:jc w:val="both"/>
      </w:pPr>
    </w:p>
    <w:p w:rsidR="002554B7" w:rsidRDefault="00B05205" w:rsidP="001D0E49">
      <w:pPr>
        <w:jc w:val="both"/>
      </w:pPr>
      <w:r w:rsidRPr="00B05205">
        <w:rPr>
          <w:rFonts w:ascii="Garamond" w:hAnsi="Garamond"/>
          <w:b/>
          <w:noProof/>
          <w:color w:val="FFFFFF" w:themeColor="background1"/>
          <w:lang w:eastAsia="pl-PL"/>
        </w:rPr>
        <w:pict>
          <v:shape id="Pole tekstowe 20508" o:spid="_x0000_s1055" type="#_x0000_t202" style="position:absolute;left:0;text-align:left;margin-left:154.2pt;margin-top:4.45pt;width:355.5pt;height:27.75pt;z-index:251824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" filled="f" stroked="f" strokeweight=".5pt">
            <v:textbox>
              <w:txbxContent>
                <w:p w:rsidR="009E2FFE" w:rsidRDefault="009E2FFE" w:rsidP="002554B7">
                  <w:pPr>
                    <w:rPr>
                      <w:rFonts w:ascii="Garamond" w:hAnsi="Garamond"/>
                      <w:b/>
                      <w:color w:val="FFFFFF" w:themeColor="background1"/>
                      <w:sz w:val="36"/>
                      <w:szCs w:val="36"/>
                    </w:rPr>
                  </w:pPr>
                  <w:r>
                    <w:rPr>
                      <w:rFonts w:ascii="Garamond" w:hAnsi="Garamond"/>
                      <w:b/>
                      <w:color w:val="FFFFFF" w:themeColor="background1"/>
                      <w:sz w:val="36"/>
                      <w:szCs w:val="36"/>
                    </w:rPr>
                    <w:t>Działalność Społeczna</w:t>
                  </w:r>
                </w:p>
                <w:p w:rsidR="009E2FFE" w:rsidRPr="00FC563C" w:rsidRDefault="009E2FFE" w:rsidP="002554B7">
                  <w:pPr>
                    <w:rPr>
                      <w:rFonts w:ascii="Garamond" w:hAnsi="Garamond"/>
                      <w:b/>
                      <w:color w:val="FFFFFF" w:themeColor="background1"/>
                      <w:sz w:val="36"/>
                      <w:szCs w:val="36"/>
                    </w:rPr>
                  </w:pPr>
                </w:p>
              </w:txbxContent>
            </v:textbox>
          </v:shape>
        </w:pict>
      </w:r>
    </w:p>
    <w:p w:rsidR="002554B7" w:rsidRDefault="002554B7" w:rsidP="001D0E49">
      <w:pPr>
        <w:jc w:val="both"/>
      </w:pPr>
    </w:p>
    <w:p w:rsidR="002554B7" w:rsidRPr="002554B7" w:rsidRDefault="002554B7" w:rsidP="001D0E49">
      <w:pPr>
        <w:ind w:left="2126"/>
        <w:jc w:val="both"/>
        <w:rPr>
          <w:b/>
        </w:rPr>
      </w:pPr>
      <w:r w:rsidRPr="002554B7">
        <w:rPr>
          <w:b/>
        </w:rPr>
        <w:t>Marta Kuter</w:t>
      </w:r>
      <w:r w:rsidR="004D10BF">
        <w:t xml:space="preserve"> (Wydział Nauk Społecznych)</w:t>
      </w:r>
      <w:r w:rsidRPr="002554B7">
        <w:rPr>
          <w:b/>
        </w:rPr>
        <w:t xml:space="preserve"> </w:t>
      </w:r>
    </w:p>
    <w:p w:rsidR="002554B7" w:rsidRDefault="002554B7" w:rsidP="00BF49FA">
      <w:pPr>
        <w:ind w:left="2126"/>
        <w:jc w:val="both"/>
      </w:pPr>
      <w:r>
        <w:rPr>
          <w:noProof/>
          <w:lang w:eastAsia="pl-PL"/>
        </w:rPr>
        <w:drawing>
          <wp:anchor distT="0" distB="0" distL="114300" distR="114300" simplePos="0" relativeHeight="251825152" behindDoc="0" locked="0" layoutInCell="1" allowOverlap="1">
            <wp:simplePos x="0" y="0"/>
            <wp:positionH relativeFrom="column">
              <wp:posOffset>-488315</wp:posOffset>
            </wp:positionH>
            <wp:positionV relativeFrom="paragraph">
              <wp:posOffset>-1905</wp:posOffset>
            </wp:positionV>
            <wp:extent cx="1634490" cy="2234565"/>
            <wp:effectExtent l="0" t="0" r="3810" b="0"/>
            <wp:wrapSquare wrapText="bothSides"/>
            <wp:docPr id="20509" name="Obraz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490" cy="2234565"/>
                    </a:xfrm>
                    <a:prstGeom prst="rect">
                      <a:avLst/>
                    </a:prstGeom>
                    <a:noFill/>
                  </pic:spPr>
                </pic:pic>
              </a:graphicData>
            </a:graphic>
          </wp:anchor>
        </w:drawing>
      </w:r>
      <w:r w:rsidRPr="002554B7">
        <w:t xml:space="preserve">Marta łączy w swojej aktywności dwie pasje – muzykę i harcerstwo. Jest członkiem Kapituły Odznaki Harcerskiej Służby Ziemi Śląskiej. Jako drużynowa 11. Artystycznej Drużyny Harcerstwa „Polana” często udziela się </w:t>
      </w:r>
      <w:r w:rsidR="00A022E2">
        <w:br/>
      </w:r>
      <w:r w:rsidRPr="002554B7">
        <w:t xml:space="preserve">w wydarzeniach związanych z bracią harcerską – zarówno jako organizator, jak i wykonawca. Występowała też na Ogólnopolskim Festiwalu Piosenki Harcerskiej „Śpiewograniec”, gdzie zdobyła Grand Prix oraz na VII Festiwalu Piosenki Harcerskiej i Turystycznej. Aktywność artystyczna idzie u niej </w:t>
      </w:r>
      <w:r w:rsidR="000C4CBC">
        <w:br/>
      </w:r>
      <w:r w:rsidRPr="002554B7">
        <w:t>w parze z aktywnością prospołeczną. Jest wolontariuszem Regionalnego Centrum Wolontariatu w Katowic</w:t>
      </w:r>
      <w:r w:rsidR="00A022E2">
        <w:t>ach oraz społecznym asystentem posła</w:t>
      </w:r>
      <w:r w:rsidRPr="002554B7">
        <w:t xml:space="preserve"> Jerzego Ziętka. Organizowała też powitanie wiosny z dziećmi w Górnośląskim Centrum Zdrowia Dziecka. Mówi o sobie, że lubi podróże i poznawanie uroków otaczającego ją świata.</w:t>
      </w:r>
    </w:p>
    <w:p w:rsidR="00BF49FA" w:rsidRDefault="00BF49FA" w:rsidP="00BF49FA">
      <w:pPr>
        <w:ind w:left="2126"/>
        <w:jc w:val="both"/>
      </w:pPr>
    </w:p>
    <w:p w:rsidR="002554B7" w:rsidRPr="00C5696C" w:rsidRDefault="002554B7" w:rsidP="001D0E49">
      <w:pPr>
        <w:ind w:left="2126"/>
        <w:jc w:val="both"/>
      </w:pPr>
      <w:r w:rsidRPr="002554B7">
        <w:rPr>
          <w:b/>
        </w:rPr>
        <w:t>Maciej Klimek</w:t>
      </w:r>
      <w:r w:rsidR="00C5696C">
        <w:t xml:space="preserve"> (Wydział Nauk Społecznych)</w:t>
      </w:r>
    </w:p>
    <w:p w:rsidR="002554B7" w:rsidRDefault="002554B7" w:rsidP="001D0E49">
      <w:pPr>
        <w:ind w:left="2126"/>
        <w:jc w:val="both"/>
      </w:pPr>
      <w:r>
        <w:rPr>
          <w:noProof/>
          <w:lang w:eastAsia="pl-PL"/>
        </w:rPr>
        <w:drawing>
          <wp:anchor distT="0" distB="0" distL="114300" distR="114300" simplePos="0" relativeHeight="251826176" behindDoc="0" locked="0" layoutInCell="1" allowOverlap="1">
            <wp:simplePos x="0" y="0"/>
            <wp:positionH relativeFrom="column">
              <wp:posOffset>-488315</wp:posOffset>
            </wp:positionH>
            <wp:positionV relativeFrom="paragraph">
              <wp:posOffset>15240</wp:posOffset>
            </wp:positionV>
            <wp:extent cx="1680210" cy="2297430"/>
            <wp:effectExtent l="0" t="0" r="0" b="7620"/>
            <wp:wrapSquare wrapText="bothSides"/>
            <wp:docPr id="20510" name="Obraz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2297430"/>
                    </a:xfrm>
                    <a:prstGeom prst="rect">
                      <a:avLst/>
                    </a:prstGeom>
                    <a:noFill/>
                  </pic:spPr>
                </pic:pic>
              </a:graphicData>
            </a:graphic>
          </wp:anchor>
        </w:drawing>
      </w:r>
      <w:r>
        <w:t>W</w:t>
      </w:r>
      <w:r w:rsidRPr="002554B7">
        <w:t xml:space="preserve">yróżnia się swoją aktywnością prospołeczną. Między innymi jest organizatorem akcji zbiórki zabawek i ubrań dla potrzebujących dzieci. Dodatkowo zorganizował kiermasz świąteczny, którego dochód został przekazany na organizację wigilii dla placówek wsparcia dziennego </w:t>
      </w:r>
      <w:r w:rsidR="00A022E2">
        <w:br/>
      </w:r>
      <w:r w:rsidR="00B55533">
        <w:t>w Świętochłowicach. A</w:t>
      </w:r>
      <w:r w:rsidRPr="002554B7">
        <w:t xml:space="preserve">ngażował się też w projekt promujący walkę z rakiem szyjki macicy i </w:t>
      </w:r>
      <w:r w:rsidR="00B55533">
        <w:t xml:space="preserve">w </w:t>
      </w:r>
      <w:r w:rsidRPr="002554B7">
        <w:t xml:space="preserve">projekt „Zmiennicy”, w którym pięcioro mieszkańców naszego regionu podjęło wyzwanie zmiany swoich codziennych - społecznych i zawodowych ról. Nastawienia prospołeczne przejawiają się </w:t>
      </w:r>
      <w:r w:rsidR="00A022E2">
        <w:br/>
      </w:r>
      <w:r w:rsidRPr="002554B7">
        <w:t xml:space="preserve">u niego również w zainteresowaniach naukowych. Pełniąc funkcję przewodniczącego Koła Naukowego Studium Pracy Socjalnej brał udział </w:t>
      </w:r>
      <w:r w:rsidR="00A022E2">
        <w:br/>
      </w:r>
      <w:r w:rsidRPr="002554B7">
        <w:t>w organizowaniu serii konferencji dotyczących takich zagadnień jak ekonomia społeczna czy praca socj</w:t>
      </w:r>
      <w:r w:rsidR="00B55533">
        <w:t>alna. W wolnych chwilach uprawia</w:t>
      </w:r>
      <w:r w:rsidRPr="002554B7">
        <w:t xml:space="preserve"> salsę.</w:t>
      </w:r>
    </w:p>
    <w:p w:rsidR="00BF49FA" w:rsidRDefault="00BF49FA" w:rsidP="00BF49FA">
      <w:pPr>
        <w:jc w:val="center"/>
        <w:rPr>
          <w:i/>
        </w:rPr>
      </w:pPr>
    </w:p>
    <w:p w:rsidR="00BF49FA" w:rsidRPr="00E20F68" w:rsidRDefault="00BF49FA" w:rsidP="00BF49FA">
      <w:pPr>
        <w:jc w:val="center"/>
        <w:rPr>
          <w:i/>
        </w:rPr>
      </w:pPr>
      <w:r w:rsidRPr="00E20F68">
        <w:rPr>
          <w:i/>
        </w:rPr>
        <w:t xml:space="preserve">(opisy zostały przygotowane w czerwcu 2013 </w:t>
      </w:r>
      <w:proofErr w:type="spellStart"/>
      <w:r w:rsidRPr="00E20F68">
        <w:rPr>
          <w:i/>
        </w:rPr>
        <w:t>r</w:t>
      </w:r>
      <w:proofErr w:type="spellEnd"/>
      <w:r w:rsidRPr="00E20F68">
        <w:rPr>
          <w:i/>
        </w:rPr>
        <w:t>. w oparciu o aplikacje laureatów)</w:t>
      </w:r>
    </w:p>
    <w:p w:rsidR="002554B7" w:rsidRDefault="002554B7" w:rsidP="001D0E49">
      <w:pPr>
        <w:jc w:val="both"/>
      </w:pPr>
    </w:p>
    <w:p w:rsidR="002554B7" w:rsidRDefault="002554B7" w:rsidP="001D0E49">
      <w:pPr>
        <w:ind w:left="2126"/>
        <w:jc w:val="both"/>
      </w:pPr>
      <w:r w:rsidRPr="00C27F07">
        <w:rPr>
          <w:noProof/>
          <w:lang w:eastAsia="pl-PL"/>
        </w:rPr>
        <w:lastRenderedPageBreak/>
        <w:drawing>
          <wp:anchor distT="0" distB="0" distL="114300" distR="114300" simplePos="0" relativeHeight="251828224" behindDoc="1" locked="0" layoutInCell="1" allowOverlap="1">
            <wp:simplePos x="0" y="0"/>
            <wp:positionH relativeFrom="column">
              <wp:posOffset>-1031875</wp:posOffset>
            </wp:positionH>
            <wp:positionV relativeFrom="paragraph">
              <wp:posOffset>-911225</wp:posOffset>
            </wp:positionV>
            <wp:extent cx="7863840" cy="2091055"/>
            <wp:effectExtent l="0" t="0" r="3810" b="4445"/>
            <wp:wrapNone/>
            <wp:docPr id="20511" name="Obraz 20511" descr="\\fs01.adm.us.edu.pl\Redirect\szostek\Pulpit\Wyróżnienia Rektora\Wyroznien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adm.us.edu.pl\Redirect\szostek\Pulpit\Wyróżnienia Rektora\Wyroznienia_LOG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3840" cy="2091055"/>
                    </a:xfrm>
                    <a:prstGeom prst="rect">
                      <a:avLst/>
                    </a:prstGeom>
                    <a:noFill/>
                    <a:ln>
                      <a:noFill/>
                    </a:ln>
                  </pic:spPr>
                </pic:pic>
              </a:graphicData>
            </a:graphic>
          </wp:anchor>
        </w:drawing>
      </w:r>
    </w:p>
    <w:p w:rsidR="002554B7" w:rsidRPr="002554B7" w:rsidRDefault="002554B7" w:rsidP="001D0E49">
      <w:pPr>
        <w:jc w:val="both"/>
      </w:pPr>
    </w:p>
    <w:p w:rsidR="002554B7" w:rsidRPr="002554B7" w:rsidRDefault="002554B7" w:rsidP="001D0E49">
      <w:pPr>
        <w:jc w:val="both"/>
      </w:pPr>
    </w:p>
    <w:p w:rsidR="002554B7" w:rsidRPr="002554B7" w:rsidRDefault="002554B7" w:rsidP="001D0E49">
      <w:pPr>
        <w:jc w:val="both"/>
      </w:pPr>
    </w:p>
    <w:p w:rsidR="002554B7" w:rsidRDefault="002554B7" w:rsidP="001D0E49">
      <w:pPr>
        <w:jc w:val="both"/>
      </w:pPr>
    </w:p>
    <w:p w:rsidR="002554B7" w:rsidRPr="001E6F0C" w:rsidRDefault="002554B7" w:rsidP="001D0E49">
      <w:pPr>
        <w:ind w:left="2126"/>
        <w:jc w:val="both"/>
      </w:pPr>
      <w:r w:rsidRPr="002554B7">
        <w:rPr>
          <w:b/>
        </w:rPr>
        <w:t>Patrycja Mazur</w:t>
      </w:r>
      <w:r w:rsidR="001E6F0C">
        <w:t xml:space="preserve"> (Wydział Pedagogiki i Psychologii)</w:t>
      </w:r>
    </w:p>
    <w:p w:rsidR="002554B7" w:rsidRDefault="002554B7" w:rsidP="001D0E49">
      <w:pPr>
        <w:ind w:left="2126"/>
        <w:jc w:val="both"/>
      </w:pPr>
      <w:r w:rsidRPr="002554B7">
        <w:rPr>
          <w:noProof/>
          <w:lang w:eastAsia="pl-PL"/>
        </w:rPr>
        <w:drawing>
          <wp:anchor distT="0" distB="0" distL="114300" distR="114300" simplePos="0" relativeHeight="251829248" behindDoc="0" locked="0" layoutInCell="1" allowOverlap="1">
            <wp:simplePos x="0" y="0"/>
            <wp:positionH relativeFrom="column">
              <wp:posOffset>-476885</wp:posOffset>
            </wp:positionH>
            <wp:positionV relativeFrom="paragraph">
              <wp:posOffset>-3810</wp:posOffset>
            </wp:positionV>
            <wp:extent cx="1644015" cy="2240280"/>
            <wp:effectExtent l="0" t="0" r="0" b="7620"/>
            <wp:wrapSquare wrapText="bothSides"/>
            <wp:docPr id="27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015" cy="2240280"/>
                    </a:xfrm>
                    <a:prstGeom prst="rect">
                      <a:avLst/>
                    </a:prstGeom>
                    <a:noFill/>
                    <a:ln w="9525">
                      <a:noFill/>
                      <a:miter lim="800000"/>
                      <a:headEnd/>
                      <a:tailEnd/>
                    </a:ln>
                  </pic:spPr>
                </pic:pic>
              </a:graphicData>
            </a:graphic>
          </wp:anchor>
        </w:drawing>
      </w:r>
      <w:r>
        <w:t>J</w:t>
      </w:r>
      <w:r w:rsidRPr="002554B7">
        <w:t>est wolontariuszem Fundacji Burego Misia im. Bogdana Jańskiego. Pracuje na rzecz osób niepełnosprawnych intelektualnie i fizycznie. Jest współorganizatorką koncertu charytatywnego na rzecz Osady Burego Misia. W trakcie obozów Burego Misia sprawowała całodobową opiekę. Działa również w katowickim Klubie Dziecięco-Młodzieżowym „Szansa dla Każdego”, gdzie jej zadaniem jest motywowanie dzieci z rodzin dysfunkcyjnych</w:t>
      </w:r>
      <w:r w:rsidR="003359E0">
        <w:br/>
      </w:r>
      <w:r w:rsidRPr="002554B7">
        <w:t xml:space="preserve"> i wielodzietnych do nauki. W Samodzielnym Ośrodku Rehabilitacyjno-Oświatowym dla Dzieci Niepełnosprawnych „Centrum Rozwoju Dziecka” </w:t>
      </w:r>
      <w:r w:rsidR="003359E0">
        <w:br/>
      </w:r>
      <w:r w:rsidRPr="002554B7">
        <w:t>w Katowicach zajmuje się m.in. terapią zajęciową dla osób niepełnosprawnych intelektualnie. Była także liderem zespołu w XI edycji projektu „Szlachetna paczka” w Knurowie. W wolnym czasie lubi gotować, oglądać filmy i czytać książki.</w:t>
      </w:r>
    </w:p>
    <w:p w:rsidR="002554B7" w:rsidRDefault="002554B7" w:rsidP="001D0E49">
      <w:pPr>
        <w:ind w:left="2126"/>
        <w:jc w:val="both"/>
      </w:pPr>
    </w:p>
    <w:p w:rsidR="002554B7" w:rsidRDefault="002554B7" w:rsidP="001D0E49">
      <w:pPr>
        <w:ind w:left="2126"/>
        <w:jc w:val="both"/>
        <w:rPr>
          <w:b/>
        </w:rPr>
      </w:pPr>
    </w:p>
    <w:p w:rsidR="002554B7" w:rsidRDefault="002554B7" w:rsidP="001D0E49">
      <w:pPr>
        <w:ind w:left="2126"/>
        <w:jc w:val="both"/>
        <w:rPr>
          <w:b/>
        </w:rPr>
      </w:pPr>
    </w:p>
    <w:p w:rsidR="002554B7" w:rsidRPr="00C5696C" w:rsidRDefault="002554B7" w:rsidP="001D0E49">
      <w:pPr>
        <w:ind w:left="2126"/>
        <w:jc w:val="both"/>
      </w:pPr>
      <w:r w:rsidRPr="002554B7">
        <w:rPr>
          <w:noProof/>
          <w:lang w:eastAsia="pl-PL"/>
        </w:rPr>
        <w:drawing>
          <wp:anchor distT="0" distB="0" distL="114300" distR="114300" simplePos="0" relativeHeight="251830272" behindDoc="0" locked="0" layoutInCell="1" allowOverlap="1">
            <wp:simplePos x="0" y="0"/>
            <wp:positionH relativeFrom="column">
              <wp:posOffset>-476885</wp:posOffset>
            </wp:positionH>
            <wp:positionV relativeFrom="paragraph">
              <wp:posOffset>50165</wp:posOffset>
            </wp:positionV>
            <wp:extent cx="1685925" cy="2297430"/>
            <wp:effectExtent l="0" t="0" r="9525" b="7620"/>
            <wp:wrapSquare wrapText="bothSides"/>
            <wp:docPr id="2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Pictur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297430"/>
                    </a:xfrm>
                    <a:prstGeom prst="rect">
                      <a:avLst/>
                    </a:prstGeom>
                    <a:noFill/>
                    <a:ln w="9525">
                      <a:noFill/>
                      <a:miter lim="800000"/>
                      <a:headEnd/>
                      <a:tailEnd/>
                    </a:ln>
                  </pic:spPr>
                </pic:pic>
              </a:graphicData>
            </a:graphic>
          </wp:anchor>
        </w:drawing>
      </w:r>
      <w:r w:rsidRPr="002554B7">
        <w:rPr>
          <w:b/>
        </w:rPr>
        <w:t>Paweł Kwapisz</w:t>
      </w:r>
      <w:r w:rsidR="00C5696C">
        <w:t xml:space="preserve"> (Wydział Prawa i Administracji)</w:t>
      </w:r>
    </w:p>
    <w:p w:rsidR="002554B7" w:rsidRDefault="002554B7" w:rsidP="001D0E49">
      <w:pPr>
        <w:ind w:left="2126"/>
        <w:jc w:val="both"/>
      </w:pPr>
      <w:r>
        <w:t>O</w:t>
      </w:r>
      <w:r w:rsidRPr="002554B7">
        <w:t>gniskuje swoją aktywność na działalności społecznej na rzecz promocji</w:t>
      </w:r>
      <w:r w:rsidR="003359E0">
        <w:br/>
      </w:r>
      <w:r w:rsidRPr="002554B7">
        <w:t xml:space="preserve"> i wspierania sportu. Był jednym z inicjatorów pozyskania sprzętu sportowego dla klubu piłkarskiego w najstarszej dzielnicy Zawiercia - Kromołowie, w tym piłki z autografem Michela Pla</w:t>
      </w:r>
      <w:r w:rsidR="003359E0">
        <w:t xml:space="preserve">tiniego. Dzięki  staraniom </w:t>
      </w:r>
      <w:r w:rsidRPr="002554B7">
        <w:t xml:space="preserve">Pawła udało się także pozyskać dla klubu 150 krzesełek, zdemontowanych ze Stadionu Śląskiego. Współorganizował jubileusz 65-lecia klubu, a także dwa turnieje piłkarskie oldbojów. Jest również członkiem samorządu mieszkańców swojej dzielnicy </w:t>
      </w:r>
      <w:r w:rsidR="003359E0">
        <w:br/>
      </w:r>
      <w:r w:rsidRPr="002554B7">
        <w:t>w bieżącej kadencji, a także współredaktorem lokalnych mediów i autorem zamieszczanych w nich materiałów. Do jego prywatnych pasji należą historia, polityka, wędkarstwo, muzyka i fotografia.</w:t>
      </w:r>
    </w:p>
    <w:p w:rsidR="002554B7" w:rsidRDefault="002554B7" w:rsidP="001D0E49">
      <w:pPr>
        <w:jc w:val="both"/>
      </w:pPr>
    </w:p>
    <w:p w:rsidR="008C7D5B" w:rsidRDefault="008C7D5B" w:rsidP="001D0E49">
      <w:pPr>
        <w:jc w:val="both"/>
      </w:pPr>
    </w:p>
    <w:p w:rsidR="008C7D5B" w:rsidRPr="00BF49FA" w:rsidRDefault="008C7D5B" w:rsidP="008C7D5B">
      <w:pPr>
        <w:jc w:val="center"/>
        <w:rPr>
          <w:i/>
        </w:rPr>
      </w:pPr>
      <w:r w:rsidRPr="00BF49FA">
        <w:rPr>
          <w:i/>
        </w:rPr>
        <w:t xml:space="preserve">(opisy zostały przygotowane w czerwcu 2013 </w:t>
      </w:r>
      <w:proofErr w:type="spellStart"/>
      <w:r w:rsidRPr="00BF49FA">
        <w:rPr>
          <w:i/>
        </w:rPr>
        <w:t>r</w:t>
      </w:r>
      <w:proofErr w:type="spellEnd"/>
      <w:r w:rsidRPr="00BF49FA">
        <w:rPr>
          <w:i/>
        </w:rPr>
        <w:t>. w oparciu o aplikacje laureatów)</w:t>
      </w:r>
    </w:p>
    <w:sectPr w:rsidR="008C7D5B" w:rsidRPr="00BF49FA" w:rsidSect="000E787D">
      <w:pgSz w:w="11906" w:h="16838"/>
      <w:pgMar w:top="1417"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107" w:rsidRDefault="001D1107" w:rsidP="00AA5BE1">
      <w:pPr>
        <w:spacing w:after="0" w:line="240" w:lineRule="auto"/>
      </w:pPr>
      <w:r>
        <w:separator/>
      </w:r>
    </w:p>
  </w:endnote>
  <w:endnote w:type="continuationSeparator" w:id="0">
    <w:p w:rsidR="001D1107" w:rsidRDefault="001D1107" w:rsidP="00AA5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107" w:rsidRDefault="001D1107" w:rsidP="00AA5BE1">
      <w:pPr>
        <w:spacing w:after="0" w:line="240" w:lineRule="auto"/>
      </w:pPr>
      <w:r>
        <w:separator/>
      </w:r>
    </w:p>
  </w:footnote>
  <w:footnote w:type="continuationSeparator" w:id="0">
    <w:p w:rsidR="001D1107" w:rsidRDefault="001D1107" w:rsidP="00AA5BE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attachedTemplate r:id="rId1"/>
  <w:defaultTabStop w:val="708"/>
  <w:hyphenationZone w:val="425"/>
  <w:characterSpacingControl w:val="doNotCompress"/>
  <w:footnotePr>
    <w:footnote w:id="-1"/>
    <w:footnote w:id="0"/>
  </w:footnotePr>
  <w:endnotePr>
    <w:endnote w:id="-1"/>
    <w:endnote w:id="0"/>
  </w:endnotePr>
  <w:compat/>
  <w:rsids>
    <w:rsidRoot w:val="001D1107"/>
    <w:rsid w:val="0002760E"/>
    <w:rsid w:val="00061C1A"/>
    <w:rsid w:val="000C4CBC"/>
    <w:rsid w:val="000E787D"/>
    <w:rsid w:val="000F3B34"/>
    <w:rsid w:val="001424B5"/>
    <w:rsid w:val="00147C29"/>
    <w:rsid w:val="00164BBA"/>
    <w:rsid w:val="001729C3"/>
    <w:rsid w:val="00194FC0"/>
    <w:rsid w:val="001C437F"/>
    <w:rsid w:val="001D0E49"/>
    <w:rsid w:val="001D1107"/>
    <w:rsid w:val="001E6F0C"/>
    <w:rsid w:val="00220058"/>
    <w:rsid w:val="0022533F"/>
    <w:rsid w:val="002554B7"/>
    <w:rsid w:val="002574F0"/>
    <w:rsid w:val="00280BF5"/>
    <w:rsid w:val="003359E0"/>
    <w:rsid w:val="00423E05"/>
    <w:rsid w:val="00464D31"/>
    <w:rsid w:val="004D10BF"/>
    <w:rsid w:val="005E52E1"/>
    <w:rsid w:val="005F28F5"/>
    <w:rsid w:val="006550B3"/>
    <w:rsid w:val="00655CFE"/>
    <w:rsid w:val="00664FCF"/>
    <w:rsid w:val="00671D49"/>
    <w:rsid w:val="00765FB2"/>
    <w:rsid w:val="00773EAB"/>
    <w:rsid w:val="007B076F"/>
    <w:rsid w:val="007E713D"/>
    <w:rsid w:val="007F1702"/>
    <w:rsid w:val="007F27FB"/>
    <w:rsid w:val="00804BC9"/>
    <w:rsid w:val="008813CE"/>
    <w:rsid w:val="00893684"/>
    <w:rsid w:val="00894DC5"/>
    <w:rsid w:val="008C7D5B"/>
    <w:rsid w:val="009638AE"/>
    <w:rsid w:val="009E2FFE"/>
    <w:rsid w:val="00A022E2"/>
    <w:rsid w:val="00A22592"/>
    <w:rsid w:val="00A71BAC"/>
    <w:rsid w:val="00A8344C"/>
    <w:rsid w:val="00AA5BE1"/>
    <w:rsid w:val="00AE48FD"/>
    <w:rsid w:val="00B05205"/>
    <w:rsid w:val="00B55533"/>
    <w:rsid w:val="00B77892"/>
    <w:rsid w:val="00B9027A"/>
    <w:rsid w:val="00BC0D4C"/>
    <w:rsid w:val="00BD788E"/>
    <w:rsid w:val="00BF49FA"/>
    <w:rsid w:val="00C27F07"/>
    <w:rsid w:val="00C37321"/>
    <w:rsid w:val="00C5696C"/>
    <w:rsid w:val="00C7569A"/>
    <w:rsid w:val="00C8164E"/>
    <w:rsid w:val="00C84020"/>
    <w:rsid w:val="00D00BEE"/>
    <w:rsid w:val="00D03136"/>
    <w:rsid w:val="00D322A3"/>
    <w:rsid w:val="00D478D6"/>
    <w:rsid w:val="00D660FD"/>
    <w:rsid w:val="00DE7B00"/>
    <w:rsid w:val="00E20F68"/>
    <w:rsid w:val="00E47DDC"/>
    <w:rsid w:val="00EC3347"/>
    <w:rsid w:val="00EF3F73"/>
    <w:rsid w:val="00F764E7"/>
    <w:rsid w:val="00F833D4"/>
    <w:rsid w:val="00FA1638"/>
    <w:rsid w:val="00FA5C02"/>
    <w:rsid w:val="00FB2034"/>
    <w:rsid w:val="00FC563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2259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07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076F"/>
    <w:rPr>
      <w:rFonts w:ascii="Tahoma" w:hAnsi="Tahoma" w:cs="Tahoma"/>
      <w:sz w:val="16"/>
      <w:szCs w:val="16"/>
    </w:rPr>
  </w:style>
  <w:style w:type="character" w:styleId="Uwydatnienie">
    <w:name w:val="Emphasis"/>
    <w:basedOn w:val="Domylnaczcionkaakapitu"/>
    <w:uiPriority w:val="20"/>
    <w:qFormat/>
    <w:rsid w:val="007F1702"/>
    <w:rPr>
      <w:i/>
      <w:iCs/>
    </w:rPr>
  </w:style>
  <w:style w:type="paragraph" w:styleId="Nagwek">
    <w:name w:val="header"/>
    <w:basedOn w:val="Normalny"/>
    <w:link w:val="NagwekZnak"/>
    <w:uiPriority w:val="99"/>
    <w:unhideWhenUsed/>
    <w:rsid w:val="00AA5B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5BE1"/>
  </w:style>
  <w:style w:type="paragraph" w:styleId="Stopka">
    <w:name w:val="footer"/>
    <w:basedOn w:val="Normalny"/>
    <w:link w:val="StopkaZnak"/>
    <w:uiPriority w:val="99"/>
    <w:unhideWhenUsed/>
    <w:rsid w:val="00AA5B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BE1"/>
  </w:style>
  <w:style w:type="paragraph" w:customStyle="1" w:styleId="Default">
    <w:name w:val="Default"/>
    <w:rsid w:val="00A8344C"/>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divs>
    <w:div w:id="644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Biuro%20Wsparcia%20Studenta\GALA%20Wyr&#243;&#380;nie&#324;%20R\folder\gotowe%20-%20folder%20wyr&#243;&#380;nienia%20(MP3).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18B92-F62B-44B2-A915-944D9563D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gotowe - folder wyróżnienia (MP3)</Template>
  <TotalTime>0</TotalTime>
  <Pages>21</Pages>
  <Words>4839</Words>
  <Characters>29040</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
    </vt:vector>
  </TitlesOfParts>
  <Company>Uniwerstytet Śląski</Company>
  <LinksUpToDate>false</LinksUpToDate>
  <CharactersWithSpaces>33812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szostek_j;&amp;Co</dc:creator>
  <cp:lastModifiedBy>piestrzy</cp:lastModifiedBy>
  <cp:revision>2</cp:revision>
  <cp:lastPrinted>2013-06-06T13:20:00Z</cp:lastPrinted>
  <dcterms:created xsi:type="dcterms:W3CDTF">2013-06-13T13:09:00Z</dcterms:created>
  <dcterms:modified xsi:type="dcterms:W3CDTF">2013-06-13T13:09:00Z</dcterms:modified>
</cp:coreProperties>
</file>